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41" w:rsidRPr="00046278" w:rsidRDefault="00981E41">
      <w:pPr>
        <w:pStyle w:val="a3"/>
        <w:rPr>
          <w:b/>
          <w:bCs/>
          <w:caps/>
          <w:sz w:val="28"/>
        </w:rPr>
      </w:pPr>
      <w:r w:rsidRPr="00046278">
        <w:rPr>
          <w:b/>
          <w:bCs/>
          <w:caps/>
          <w:sz w:val="28"/>
        </w:rPr>
        <w:t xml:space="preserve">Администрация БАКЧАРСКОГО </w:t>
      </w:r>
      <w:r w:rsidR="00A502B5" w:rsidRPr="00046278">
        <w:rPr>
          <w:b/>
          <w:bCs/>
          <w:caps/>
          <w:sz w:val="28"/>
        </w:rPr>
        <w:t>СЕЛЬСКОГО ПОСЕЛЕНИЯ</w:t>
      </w:r>
    </w:p>
    <w:p w:rsidR="00981E41" w:rsidRPr="00046278" w:rsidRDefault="00981E41">
      <w:pPr>
        <w:pStyle w:val="a5"/>
      </w:pPr>
      <w:r w:rsidRPr="00046278">
        <w:t>Постановление</w:t>
      </w:r>
    </w:p>
    <w:p w:rsidR="00981E41" w:rsidRPr="00046278" w:rsidRDefault="00981E41">
      <w:pPr>
        <w:jc w:val="center"/>
        <w:rPr>
          <w:sz w:val="36"/>
        </w:rPr>
      </w:pPr>
    </w:p>
    <w:p w:rsidR="00981E41" w:rsidRPr="00046278" w:rsidRDefault="00981E41">
      <w:pPr>
        <w:jc w:val="center"/>
        <w:rPr>
          <w:sz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9"/>
        <w:gridCol w:w="3236"/>
        <w:gridCol w:w="3225"/>
      </w:tblGrid>
      <w:tr w:rsidR="00981E41" w:rsidRPr="00046278">
        <w:tc>
          <w:tcPr>
            <w:tcW w:w="3473" w:type="dxa"/>
          </w:tcPr>
          <w:p w:rsidR="00981E41" w:rsidRPr="00531AD9" w:rsidRDefault="00F44E01" w:rsidP="00531AD9">
            <w:pPr>
              <w:pStyle w:val="1"/>
            </w:pPr>
            <w:r>
              <w:t>07.12</w:t>
            </w:r>
            <w:r w:rsidR="007941DD">
              <w:t>.2023г</w:t>
            </w:r>
          </w:p>
        </w:tc>
        <w:tc>
          <w:tcPr>
            <w:tcW w:w="3474" w:type="dxa"/>
          </w:tcPr>
          <w:p w:rsidR="00981E41" w:rsidRPr="00046278" w:rsidRDefault="00981E41">
            <w:pPr>
              <w:pStyle w:val="1"/>
              <w:jc w:val="center"/>
            </w:pPr>
            <w:r w:rsidRPr="00046278">
              <w:t xml:space="preserve">с. </w:t>
            </w:r>
            <w:proofErr w:type="spellStart"/>
            <w:r w:rsidRPr="00046278">
              <w:t>Бакчар</w:t>
            </w:r>
            <w:proofErr w:type="spellEnd"/>
          </w:p>
        </w:tc>
        <w:tc>
          <w:tcPr>
            <w:tcW w:w="3474" w:type="dxa"/>
          </w:tcPr>
          <w:p w:rsidR="00981E41" w:rsidRPr="00531AD9" w:rsidRDefault="00981E41" w:rsidP="00F44E01">
            <w:pPr>
              <w:pStyle w:val="1"/>
              <w:jc w:val="right"/>
            </w:pPr>
            <w:r w:rsidRPr="00531AD9">
              <w:t>№</w:t>
            </w:r>
            <w:r w:rsidR="00F44E01">
              <w:t>175</w:t>
            </w:r>
          </w:p>
        </w:tc>
      </w:tr>
    </w:tbl>
    <w:p w:rsidR="00981E41" w:rsidRPr="00046278" w:rsidRDefault="00981E41">
      <w:pPr>
        <w:pStyle w:val="1"/>
      </w:pPr>
    </w:p>
    <w:p w:rsidR="00837693" w:rsidRPr="00046278" w:rsidRDefault="00837693">
      <w:pPr>
        <w:rPr>
          <w:sz w:val="24"/>
        </w:rPr>
      </w:pPr>
    </w:p>
    <w:p w:rsidR="00837693" w:rsidRPr="00046278" w:rsidRDefault="00837693">
      <w:pPr>
        <w:rPr>
          <w:sz w:val="24"/>
        </w:rPr>
      </w:pPr>
    </w:p>
    <w:p w:rsidR="00837693" w:rsidRPr="00046278" w:rsidRDefault="00837693">
      <w:pPr>
        <w:rPr>
          <w:sz w:val="24"/>
        </w:rPr>
      </w:pPr>
    </w:p>
    <w:p w:rsidR="007941DD" w:rsidRDefault="007941DD">
      <w:pPr>
        <w:rPr>
          <w:sz w:val="24"/>
        </w:rPr>
      </w:pPr>
      <w:r>
        <w:rPr>
          <w:sz w:val="24"/>
        </w:rPr>
        <w:t xml:space="preserve">О внесении изменений в постановление </w:t>
      </w:r>
    </w:p>
    <w:p w:rsidR="007941DD" w:rsidRDefault="007941DD">
      <w:pPr>
        <w:rPr>
          <w:sz w:val="24"/>
        </w:rPr>
      </w:pPr>
      <w:r>
        <w:rPr>
          <w:sz w:val="24"/>
        </w:rPr>
        <w:t xml:space="preserve">Администрации Бакчарского </w:t>
      </w:r>
      <w:proofErr w:type="gramStart"/>
      <w:r>
        <w:rPr>
          <w:sz w:val="24"/>
        </w:rPr>
        <w:t>сельского</w:t>
      </w:r>
      <w:proofErr w:type="gramEnd"/>
    </w:p>
    <w:p w:rsidR="007941DD" w:rsidRDefault="007941DD">
      <w:pPr>
        <w:rPr>
          <w:sz w:val="24"/>
        </w:rPr>
      </w:pPr>
      <w:r>
        <w:rPr>
          <w:sz w:val="24"/>
        </w:rPr>
        <w:t xml:space="preserve">поселения от 27.10.2022 № 198а </w:t>
      </w:r>
    </w:p>
    <w:p w:rsidR="00DF32C7" w:rsidRPr="00046278" w:rsidRDefault="007941DD">
      <w:pPr>
        <w:rPr>
          <w:sz w:val="24"/>
        </w:rPr>
      </w:pPr>
      <w:r>
        <w:rPr>
          <w:sz w:val="24"/>
        </w:rPr>
        <w:t>«</w:t>
      </w:r>
      <w:r w:rsidR="00DF32C7" w:rsidRPr="00046278">
        <w:rPr>
          <w:sz w:val="24"/>
        </w:rPr>
        <w:t xml:space="preserve">Об утверждении муниципальной программы </w:t>
      </w: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«Формирование современной городской среды </w:t>
      </w: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на территории Бакчарского сельского поселения </w:t>
      </w:r>
    </w:p>
    <w:p w:rsidR="00981E41" w:rsidRPr="00046278" w:rsidRDefault="00DF32C7">
      <w:pPr>
        <w:rPr>
          <w:sz w:val="24"/>
          <w:szCs w:val="24"/>
        </w:rPr>
      </w:pPr>
      <w:r w:rsidRPr="00046278">
        <w:rPr>
          <w:sz w:val="24"/>
        </w:rPr>
        <w:t>на 202</w:t>
      </w:r>
      <w:r w:rsidR="00531AD9">
        <w:rPr>
          <w:sz w:val="24"/>
        </w:rPr>
        <w:t xml:space="preserve">3– </w:t>
      </w:r>
      <w:r w:rsidR="00531AD9" w:rsidRPr="00046278">
        <w:rPr>
          <w:sz w:val="24"/>
        </w:rPr>
        <w:t>20</w:t>
      </w:r>
      <w:r w:rsidR="00531AD9">
        <w:rPr>
          <w:sz w:val="24"/>
        </w:rPr>
        <w:t xml:space="preserve">25 </w:t>
      </w:r>
      <w:r w:rsidRPr="00046278">
        <w:rPr>
          <w:sz w:val="24"/>
        </w:rPr>
        <w:t>годы</w:t>
      </w:r>
      <w:r w:rsidR="0084522D" w:rsidRPr="00046278">
        <w:rPr>
          <w:sz w:val="24"/>
        </w:rPr>
        <w:t>»</w:t>
      </w:r>
      <w:r w:rsidR="007941DD">
        <w:rPr>
          <w:sz w:val="24"/>
        </w:rPr>
        <w:t>»</w:t>
      </w:r>
    </w:p>
    <w:p w:rsidR="008D0FA6" w:rsidRPr="00046278" w:rsidRDefault="008D0FA6" w:rsidP="007B2005">
      <w:pPr>
        <w:ind w:right="-1" w:firstLine="709"/>
        <w:rPr>
          <w:sz w:val="24"/>
        </w:rPr>
      </w:pPr>
    </w:p>
    <w:p w:rsidR="00EE15A9" w:rsidRPr="00046278" w:rsidRDefault="00AF57D8" w:rsidP="00492885">
      <w:pPr>
        <w:ind w:right="-1" w:firstLine="709"/>
        <w:jc w:val="both"/>
        <w:rPr>
          <w:sz w:val="32"/>
        </w:rPr>
      </w:pPr>
      <w:r w:rsidRPr="00046278">
        <w:rPr>
          <w:sz w:val="24"/>
        </w:rPr>
        <w:t>Руководствуясь статьей 179 Бюджетного кодекса Российской Федерации, Порядком разработки, утверждения и реализации муниципальных программ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поселение», утвержденным постановлением Администрации Бакчарского сельского поселения от 28.06.2016 года №140, Уставом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</w:t>
      </w:r>
      <w:r w:rsidR="007941DD">
        <w:rPr>
          <w:sz w:val="24"/>
        </w:rPr>
        <w:t xml:space="preserve">, </w:t>
      </w:r>
      <w:r w:rsidR="007941DD" w:rsidRPr="00A37BB2">
        <w:rPr>
          <w:sz w:val="24"/>
        </w:rPr>
        <w:t>постановлением Администрации Томской области от 17.08.2023 № 374а</w:t>
      </w:r>
    </w:p>
    <w:p w:rsidR="00E10799" w:rsidRPr="00046278" w:rsidRDefault="00E10799" w:rsidP="00E21E63">
      <w:pPr>
        <w:ind w:right="-1" w:firstLine="567"/>
        <w:jc w:val="both"/>
        <w:rPr>
          <w:sz w:val="24"/>
        </w:rPr>
      </w:pPr>
    </w:p>
    <w:p w:rsidR="00981E41" w:rsidRPr="00046278" w:rsidRDefault="00981E41" w:rsidP="007B2005">
      <w:pPr>
        <w:ind w:right="-1" w:firstLine="709"/>
        <w:jc w:val="both"/>
        <w:rPr>
          <w:sz w:val="24"/>
        </w:rPr>
      </w:pPr>
    </w:p>
    <w:p w:rsidR="00981E41" w:rsidRPr="00046278" w:rsidRDefault="00981E41">
      <w:pPr>
        <w:ind w:right="282"/>
        <w:jc w:val="both"/>
        <w:rPr>
          <w:sz w:val="24"/>
        </w:rPr>
      </w:pPr>
      <w:r w:rsidRPr="00046278">
        <w:rPr>
          <w:sz w:val="24"/>
        </w:rPr>
        <w:t>ПОСТАНОВЛЯЮ:</w:t>
      </w:r>
    </w:p>
    <w:p w:rsidR="00981E41" w:rsidRPr="00046278" w:rsidRDefault="00981E41" w:rsidP="00C10E26">
      <w:pPr>
        <w:ind w:right="-1"/>
        <w:jc w:val="both"/>
        <w:rPr>
          <w:sz w:val="24"/>
        </w:rPr>
      </w:pPr>
    </w:p>
    <w:p w:rsidR="00EE1F99" w:rsidRPr="00EE1F99" w:rsidRDefault="007941DD" w:rsidP="00AF57D8">
      <w:pPr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EE1F99">
        <w:rPr>
          <w:sz w:val="24"/>
          <w:szCs w:val="24"/>
        </w:rPr>
        <w:t xml:space="preserve">Внести изменения </w:t>
      </w:r>
      <w:r w:rsidR="00EE1F99" w:rsidRPr="00EE1F99">
        <w:rPr>
          <w:sz w:val="24"/>
          <w:szCs w:val="24"/>
        </w:rPr>
        <w:t>в постановление Администрации Бакчарского сельского поселения от 27.10.2022 № 198а «Об утверждении муниципальной программы «Формирование современной городской среды на территории Бакчарского сельского поселения на 2023 – 2025 годы»» изложить паспорт муниципальной программы формирования современной городской среды муниципального образования «</w:t>
      </w:r>
      <w:proofErr w:type="spellStart"/>
      <w:r w:rsidR="00EE1F99" w:rsidRPr="00EE1F99">
        <w:rPr>
          <w:sz w:val="24"/>
          <w:szCs w:val="24"/>
        </w:rPr>
        <w:t>Бакчарское</w:t>
      </w:r>
      <w:proofErr w:type="spellEnd"/>
      <w:r w:rsidR="00EE1F99" w:rsidRPr="00EE1F99">
        <w:rPr>
          <w:sz w:val="24"/>
          <w:szCs w:val="24"/>
        </w:rPr>
        <w:t xml:space="preserve"> сельское поселение» «Формирование современной городской среды на территории Бакчарского сельского поселения на 2023-2025 годы» в новой редакции согласно приложению № 1 к</w:t>
      </w:r>
      <w:proofErr w:type="gramEnd"/>
      <w:r w:rsidR="00EE1F99" w:rsidRPr="00EE1F99">
        <w:rPr>
          <w:sz w:val="24"/>
          <w:szCs w:val="24"/>
        </w:rPr>
        <w:t xml:space="preserve"> настоящему постановлению.</w:t>
      </w:r>
    </w:p>
    <w:p w:rsidR="00AF57D8" w:rsidRPr="00EE1F99" w:rsidRDefault="00AF57D8" w:rsidP="00AF57D8">
      <w:pPr>
        <w:numPr>
          <w:ilvl w:val="0"/>
          <w:numId w:val="11"/>
        </w:numPr>
        <w:jc w:val="both"/>
        <w:rPr>
          <w:sz w:val="24"/>
        </w:rPr>
      </w:pPr>
      <w:proofErr w:type="gramStart"/>
      <w:r w:rsidRPr="00EE1F99">
        <w:rPr>
          <w:sz w:val="24"/>
        </w:rPr>
        <w:t>Назначить ответственным за исполнение мероприятий по реализации муниципальной программы формирования современной городской среды муниципального образования «</w:t>
      </w:r>
      <w:proofErr w:type="spellStart"/>
      <w:r w:rsidRPr="00EE1F99">
        <w:rPr>
          <w:sz w:val="24"/>
        </w:rPr>
        <w:t>Бакчарское</w:t>
      </w:r>
      <w:proofErr w:type="spellEnd"/>
      <w:r w:rsidRPr="00EE1F99">
        <w:rPr>
          <w:sz w:val="24"/>
        </w:rPr>
        <w:t xml:space="preserve"> сельское поселение» «Формирование современной городской среды на территории Бакчарского сельского поселения на </w:t>
      </w:r>
      <w:r w:rsidR="00531AD9" w:rsidRPr="00EE1F99">
        <w:rPr>
          <w:sz w:val="24"/>
        </w:rPr>
        <w:t xml:space="preserve">2023 – 2025 </w:t>
      </w:r>
      <w:r w:rsidRPr="00EE1F99">
        <w:rPr>
          <w:sz w:val="24"/>
        </w:rPr>
        <w:t>годы</w:t>
      </w:r>
      <w:r w:rsidR="0084522D" w:rsidRPr="00EE1F99">
        <w:rPr>
          <w:sz w:val="24"/>
        </w:rPr>
        <w:t>»</w:t>
      </w:r>
      <w:r w:rsidRPr="00EE1F99">
        <w:rPr>
          <w:sz w:val="24"/>
        </w:rPr>
        <w:t xml:space="preserve"> и организацию работы в модуле ГИС ЖКХ в рамках реализации приоритетного проекта «Формирование комфортной городской среды» на территории Томской области </w:t>
      </w:r>
      <w:r w:rsidR="00862208" w:rsidRPr="00EE1F99">
        <w:rPr>
          <w:sz w:val="24"/>
        </w:rPr>
        <w:t>Главу Бакчарского сельского поселения Приколота С.М.</w:t>
      </w:r>
      <w:proofErr w:type="gramEnd"/>
    </w:p>
    <w:p w:rsidR="00AF57D8" w:rsidRPr="00046278" w:rsidRDefault="00AF57D8" w:rsidP="00AF57D8">
      <w:pPr>
        <w:numPr>
          <w:ilvl w:val="0"/>
          <w:numId w:val="11"/>
        </w:numPr>
        <w:jc w:val="both"/>
        <w:rPr>
          <w:sz w:val="24"/>
        </w:rPr>
      </w:pPr>
      <w:r w:rsidRPr="00046278">
        <w:rPr>
          <w:sz w:val="24"/>
        </w:rPr>
        <w:t xml:space="preserve">Настоящее постановление разместить на официальном сайте </w:t>
      </w:r>
      <w:r w:rsidR="0084522D" w:rsidRPr="00046278">
        <w:rPr>
          <w:sz w:val="24"/>
        </w:rPr>
        <w:t xml:space="preserve">Администрации </w:t>
      </w:r>
      <w:r w:rsidRPr="00046278">
        <w:rPr>
          <w:sz w:val="24"/>
        </w:rPr>
        <w:t>Бакчарского сельского поселения  в сети Интернет.</w:t>
      </w:r>
    </w:p>
    <w:p w:rsidR="008A6AE8" w:rsidRPr="00E13AED" w:rsidRDefault="00AF57D8" w:rsidP="00E13AED">
      <w:pPr>
        <w:numPr>
          <w:ilvl w:val="0"/>
          <w:numId w:val="11"/>
        </w:numPr>
        <w:tabs>
          <w:tab w:val="left" w:pos="851"/>
        </w:tabs>
        <w:ind w:right="-1"/>
        <w:jc w:val="both"/>
        <w:rPr>
          <w:sz w:val="24"/>
        </w:rPr>
      </w:pPr>
      <w:proofErr w:type="gramStart"/>
      <w:r w:rsidRPr="00046278">
        <w:rPr>
          <w:sz w:val="24"/>
        </w:rPr>
        <w:t>Контроль за</w:t>
      </w:r>
      <w:proofErr w:type="gramEnd"/>
      <w:r w:rsidRPr="00046278">
        <w:rPr>
          <w:sz w:val="24"/>
        </w:rPr>
        <w:t xml:space="preserve"> исполнением постановления оставляю за собой.</w:t>
      </w:r>
    </w:p>
    <w:p w:rsidR="00981E41" w:rsidRPr="00046278" w:rsidRDefault="00981E41" w:rsidP="0084522D">
      <w:pPr>
        <w:ind w:right="-1"/>
        <w:jc w:val="both"/>
        <w:rPr>
          <w:sz w:val="24"/>
        </w:rPr>
      </w:pPr>
    </w:p>
    <w:p w:rsidR="00981E41" w:rsidRPr="00046278" w:rsidRDefault="00981E41">
      <w:pPr>
        <w:jc w:val="center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67"/>
        <w:gridCol w:w="4873"/>
      </w:tblGrid>
      <w:tr w:rsidR="00981E41" w:rsidRPr="00046278">
        <w:tc>
          <w:tcPr>
            <w:tcW w:w="4927" w:type="dxa"/>
          </w:tcPr>
          <w:p w:rsidR="00981E41" w:rsidRPr="00046278" w:rsidRDefault="00981E41" w:rsidP="00F44E01">
            <w:pPr>
              <w:rPr>
                <w:sz w:val="24"/>
              </w:rPr>
            </w:pPr>
            <w:r w:rsidRPr="00046278">
              <w:rPr>
                <w:sz w:val="24"/>
              </w:rPr>
              <w:t>Глав</w:t>
            </w:r>
            <w:r w:rsidR="00F44E01">
              <w:rPr>
                <w:sz w:val="24"/>
              </w:rPr>
              <w:t>а</w:t>
            </w:r>
            <w:r w:rsidR="001700B3">
              <w:rPr>
                <w:sz w:val="24"/>
              </w:rPr>
              <w:t xml:space="preserve"> </w:t>
            </w:r>
            <w:r w:rsidR="00E67AFC" w:rsidRPr="00046278">
              <w:rPr>
                <w:sz w:val="24"/>
              </w:rPr>
              <w:t>Бакчарского сельского поселения</w:t>
            </w:r>
          </w:p>
        </w:tc>
        <w:tc>
          <w:tcPr>
            <w:tcW w:w="4927" w:type="dxa"/>
          </w:tcPr>
          <w:p w:rsidR="00981E41" w:rsidRPr="00046278" w:rsidRDefault="00F44E01" w:rsidP="00FD39F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С.М.Приколота</w:t>
            </w:r>
            <w:proofErr w:type="spellEnd"/>
          </w:p>
        </w:tc>
      </w:tr>
    </w:tbl>
    <w:p w:rsidR="00981E41" w:rsidRPr="00046278" w:rsidRDefault="00981E41" w:rsidP="00AC637D"/>
    <w:p w:rsidR="0084522D" w:rsidRPr="00046278" w:rsidRDefault="0084522D" w:rsidP="00AC637D"/>
    <w:p w:rsidR="0084522D" w:rsidRPr="00046278" w:rsidRDefault="0084522D" w:rsidP="00AC637D"/>
    <w:p w:rsidR="00693C31" w:rsidRPr="00046278" w:rsidRDefault="00EE1F99" w:rsidP="00AC637D">
      <w:r>
        <w:tab/>
      </w:r>
      <w:r>
        <w:tab/>
      </w:r>
      <w:r>
        <w:tab/>
      </w:r>
      <w:r>
        <w:tab/>
      </w:r>
      <w:r>
        <w:tab/>
      </w:r>
    </w:p>
    <w:p w:rsidR="0084522D" w:rsidRPr="00046278" w:rsidRDefault="0084522D" w:rsidP="002E5293">
      <w:pPr>
        <w:jc w:val="right"/>
      </w:pPr>
      <w:r w:rsidRPr="00046278">
        <w:lastRenderedPageBreak/>
        <w:t>Приложение 1</w:t>
      </w:r>
    </w:p>
    <w:p w:rsidR="0084522D" w:rsidRPr="00046278" w:rsidRDefault="0084522D" w:rsidP="002E5293">
      <w:pPr>
        <w:jc w:val="right"/>
      </w:pPr>
      <w:r w:rsidRPr="00046278">
        <w:t>к постановлению</w:t>
      </w:r>
    </w:p>
    <w:p w:rsidR="0084522D" w:rsidRDefault="0084522D" w:rsidP="002E5293">
      <w:pPr>
        <w:jc w:val="right"/>
      </w:pPr>
      <w:r w:rsidRPr="00046278">
        <w:t xml:space="preserve">от </w:t>
      </w:r>
      <w:r w:rsidR="00F44E01">
        <w:t>07.12.2023</w:t>
      </w:r>
      <w:r w:rsidRPr="00046278">
        <w:t xml:space="preserve"> №</w:t>
      </w:r>
      <w:r w:rsidR="00F44E01">
        <w:t>175</w:t>
      </w:r>
    </w:p>
    <w:p w:rsidR="002E5293" w:rsidRDefault="002E5293" w:rsidP="002E5293">
      <w:pPr>
        <w:jc w:val="right"/>
      </w:pPr>
    </w:p>
    <w:p w:rsidR="002E5293" w:rsidRPr="00046278" w:rsidRDefault="002E5293" w:rsidP="002E5293">
      <w:pPr>
        <w:jc w:val="right"/>
      </w:pPr>
    </w:p>
    <w:p w:rsidR="0084522D" w:rsidRPr="00046278" w:rsidRDefault="0084522D" w:rsidP="00AC637D"/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46278">
        <w:rPr>
          <w:rFonts w:ascii="Times New Roman" w:hAnsi="Times New Roman"/>
          <w:b/>
          <w:sz w:val="28"/>
          <w:szCs w:val="28"/>
        </w:rPr>
        <w:t xml:space="preserve">ПАСПОРТ </w:t>
      </w:r>
    </w:p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46278">
        <w:rPr>
          <w:rFonts w:ascii="Times New Roman CYR" w:hAnsi="Times New Roman CYR" w:cs="Times New Roman CYR"/>
          <w:b/>
          <w:sz w:val="28"/>
          <w:szCs w:val="28"/>
        </w:rPr>
        <w:t xml:space="preserve">муниципальной программы формирования современной городской среды </w:t>
      </w:r>
      <w:r w:rsidRPr="00046278">
        <w:rPr>
          <w:rFonts w:ascii="Times New Roman" w:hAnsi="Times New Roman"/>
          <w:b/>
          <w:sz w:val="28"/>
          <w:szCs w:val="28"/>
        </w:rPr>
        <w:t>муниципального образования «</w:t>
      </w:r>
      <w:proofErr w:type="spellStart"/>
      <w:r w:rsidRPr="00046278">
        <w:rPr>
          <w:rFonts w:ascii="Times New Roman" w:hAnsi="Times New Roman"/>
          <w:b/>
          <w:sz w:val="28"/>
          <w:szCs w:val="28"/>
        </w:rPr>
        <w:t>Бакчарское</w:t>
      </w:r>
      <w:proofErr w:type="spellEnd"/>
      <w:r w:rsidRPr="00046278">
        <w:rPr>
          <w:rFonts w:ascii="Times New Roman" w:hAnsi="Times New Roman"/>
          <w:b/>
          <w:sz w:val="28"/>
          <w:szCs w:val="28"/>
        </w:rPr>
        <w:t xml:space="preserve"> сельское поселение» «Формирование современной городской среды на территории Бакчарского сельского поселения на 20</w:t>
      </w:r>
      <w:r w:rsidR="00531AD9">
        <w:rPr>
          <w:rFonts w:ascii="Times New Roman" w:hAnsi="Times New Roman"/>
          <w:b/>
          <w:sz w:val="28"/>
          <w:szCs w:val="28"/>
        </w:rPr>
        <w:t>23</w:t>
      </w:r>
      <w:r w:rsidRPr="00046278">
        <w:rPr>
          <w:rFonts w:ascii="Times New Roman" w:hAnsi="Times New Roman"/>
          <w:b/>
          <w:sz w:val="28"/>
          <w:szCs w:val="28"/>
        </w:rPr>
        <w:t>-202</w:t>
      </w:r>
      <w:r w:rsidR="00531AD9">
        <w:rPr>
          <w:rFonts w:ascii="Times New Roman" w:hAnsi="Times New Roman"/>
          <w:b/>
          <w:sz w:val="28"/>
          <w:szCs w:val="28"/>
        </w:rPr>
        <w:t>5</w:t>
      </w:r>
      <w:r w:rsidRPr="00046278">
        <w:rPr>
          <w:rFonts w:ascii="Times New Roman" w:hAnsi="Times New Roman"/>
          <w:b/>
          <w:sz w:val="28"/>
          <w:szCs w:val="28"/>
        </w:rPr>
        <w:t xml:space="preserve"> годы</w:t>
      </w:r>
      <w:r w:rsidR="00CA3360" w:rsidRPr="00046278">
        <w:rPr>
          <w:rFonts w:ascii="Times New Roman" w:hAnsi="Times New Roman"/>
          <w:b/>
          <w:sz w:val="28"/>
          <w:szCs w:val="28"/>
        </w:rPr>
        <w:t xml:space="preserve">» 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22"/>
        <w:gridCol w:w="1620"/>
        <w:gridCol w:w="540"/>
        <w:gridCol w:w="540"/>
        <w:gridCol w:w="360"/>
        <w:gridCol w:w="167"/>
        <w:gridCol w:w="283"/>
        <w:gridCol w:w="450"/>
        <w:gridCol w:w="360"/>
        <w:gridCol w:w="540"/>
        <w:gridCol w:w="900"/>
        <w:gridCol w:w="360"/>
        <w:gridCol w:w="225"/>
        <w:gridCol w:w="1276"/>
      </w:tblGrid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531AD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«Формирование современной городской среды на территории Бакчарского сельского поселения на 20</w:t>
            </w:r>
            <w:r w:rsidR="00531AD9">
              <w:rPr>
                <w:rFonts w:ascii="Times New Roman" w:hAnsi="Times New Roman" w:cs="Times New Roman"/>
                <w:b/>
                <w:sz w:val="24"/>
                <w:szCs w:val="22"/>
              </w:rPr>
              <w:t>23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-202</w:t>
            </w:r>
            <w:r w:rsidR="00531AD9">
              <w:rPr>
                <w:rFonts w:ascii="Times New Roman" w:hAnsi="Times New Roman" w:cs="Times New Roman"/>
                <w:b/>
                <w:sz w:val="24"/>
                <w:szCs w:val="22"/>
              </w:rPr>
              <w:t>5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 xml:space="preserve"> годы</w:t>
            </w:r>
            <w:r w:rsidR="00CA3360"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»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7621" w:type="dxa"/>
            <w:gridSpan w:val="13"/>
            <w:vAlign w:val="bottom"/>
          </w:tcPr>
          <w:p w:rsidR="0084522D" w:rsidRPr="00046278" w:rsidRDefault="00862208" w:rsidP="00693C3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Бакчарского сельского поселения Приколота С.М.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Участники муниципальной программы</w:t>
            </w:r>
          </w:p>
        </w:tc>
        <w:tc>
          <w:tcPr>
            <w:tcW w:w="7621" w:type="dxa"/>
            <w:gridSpan w:val="13"/>
            <w:vAlign w:val="bottom"/>
          </w:tcPr>
          <w:p w:rsidR="0084522D" w:rsidRPr="00046278" w:rsidRDefault="0084522D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  <w:p w:rsidR="0084522D" w:rsidRPr="00046278" w:rsidRDefault="0084522D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Общественные организации (по согласованию)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Цель социально-экономического развития МО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поселение», на </w:t>
            </w:r>
            <w:proofErr w:type="gram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реализацию</w:t>
            </w:r>
            <w:proofErr w:type="gram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которой направлена муниципальная программа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Сохранение и развитие человеческого потенциала территории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Цель муниципальной программы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уровня благоустройства территории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</w:t>
            </w:r>
            <w:r w:rsidRPr="000462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795034" w:rsidRPr="00046278" w:rsidTr="00553CEB">
        <w:tc>
          <w:tcPr>
            <w:tcW w:w="2222" w:type="dxa"/>
            <w:vMerge w:val="restart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цели муниципальной программы и их значения (с детализацией по годам реализации)</w:t>
            </w:r>
          </w:p>
        </w:tc>
        <w:tc>
          <w:tcPr>
            <w:tcW w:w="2700" w:type="dxa"/>
            <w:gridSpan w:val="3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цели</w:t>
            </w:r>
          </w:p>
        </w:tc>
        <w:tc>
          <w:tcPr>
            <w:tcW w:w="810" w:type="dxa"/>
            <w:gridSpan w:val="3"/>
            <w:vAlign w:val="center"/>
          </w:tcPr>
          <w:p w:rsidR="00795034" w:rsidRPr="00046278" w:rsidRDefault="00795034" w:rsidP="00531AD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810" w:type="dxa"/>
            <w:gridSpan w:val="2"/>
            <w:vAlign w:val="center"/>
          </w:tcPr>
          <w:p w:rsidR="00795034" w:rsidRPr="00046278" w:rsidRDefault="00795034" w:rsidP="0097580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00" w:type="dxa"/>
            <w:gridSpan w:val="3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501" w:type="dxa"/>
            <w:gridSpan w:val="2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3"/>
          </w:tcPr>
          <w:p w:rsidR="00795034" w:rsidRPr="002A5C8F" w:rsidRDefault="00795034" w:rsidP="002A5C8F">
            <w:r>
              <w:t xml:space="preserve">Доля мероприятий по благоустройству реализованных на общественной территории (нарастающим </w:t>
            </w:r>
            <w:r w:rsidRPr="003B3E3C">
              <w:t>итогом), %</w:t>
            </w:r>
          </w:p>
        </w:tc>
        <w:tc>
          <w:tcPr>
            <w:tcW w:w="810" w:type="dxa"/>
            <w:gridSpan w:val="3"/>
          </w:tcPr>
          <w:p w:rsidR="00795034" w:rsidRPr="00017314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gridSpan w:val="2"/>
          </w:tcPr>
          <w:p w:rsidR="00795034" w:rsidRPr="00017314" w:rsidRDefault="003A6BC4" w:rsidP="0097580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29,4</w:t>
            </w:r>
          </w:p>
        </w:tc>
        <w:tc>
          <w:tcPr>
            <w:tcW w:w="1800" w:type="dxa"/>
            <w:gridSpan w:val="3"/>
          </w:tcPr>
          <w:p w:rsidR="00795034" w:rsidRPr="00017314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64,7</w:t>
            </w:r>
          </w:p>
        </w:tc>
        <w:tc>
          <w:tcPr>
            <w:tcW w:w="1501" w:type="dxa"/>
            <w:gridSpan w:val="2"/>
          </w:tcPr>
          <w:p w:rsidR="00795034" w:rsidRPr="003B3E3C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B3E3C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95034" w:rsidRPr="00046278" w:rsidTr="00553CEB">
        <w:tc>
          <w:tcPr>
            <w:tcW w:w="2222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621" w:type="dxa"/>
            <w:gridSpan w:val="13"/>
          </w:tcPr>
          <w:p w:rsidR="00795034" w:rsidRPr="00046278" w:rsidRDefault="00795034" w:rsidP="009439D6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/>
                <w:color w:val="000000"/>
                <w:lang w:eastAsia="ru-RU"/>
              </w:rPr>
            </w:pPr>
            <w:r w:rsidRPr="00046278">
              <w:rPr>
                <w:rFonts w:ascii="Times New Roman" w:hAnsi="Times New Roman"/>
              </w:rPr>
              <w:t>Повышение уровня благоустройства общественных территорий</w:t>
            </w:r>
            <w:r w:rsidRPr="00046278">
              <w:rPr>
                <w:rFonts w:ascii="Times New Roman" w:eastAsia="Times New Roman" w:hAnsi="Times New Roman"/>
              </w:rPr>
              <w:t xml:space="preserve"> муниципального образования «</w:t>
            </w:r>
            <w:proofErr w:type="spellStart"/>
            <w:r w:rsidRPr="00046278">
              <w:rPr>
                <w:rFonts w:ascii="Times New Roman" w:eastAsia="Times New Roman" w:hAnsi="Times New Roman"/>
              </w:rPr>
              <w:t>Бакчарское</w:t>
            </w:r>
            <w:proofErr w:type="spellEnd"/>
            <w:r w:rsidRPr="00046278">
              <w:rPr>
                <w:rFonts w:ascii="Times New Roman" w:eastAsia="Times New Roman" w:hAnsi="Times New Roman"/>
              </w:rPr>
              <w:t xml:space="preserve"> сельское поселение»</w:t>
            </w:r>
          </w:p>
        </w:tc>
      </w:tr>
      <w:tr w:rsidR="003A6BC4" w:rsidRPr="00046278" w:rsidTr="00553CEB">
        <w:tc>
          <w:tcPr>
            <w:tcW w:w="2222" w:type="dxa"/>
            <w:vMerge w:val="restart"/>
          </w:tcPr>
          <w:p w:rsidR="003A6BC4" w:rsidRPr="00046278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задач муниципальной программы и их значения (с детализацией по годам реализации)</w:t>
            </w:r>
          </w:p>
        </w:tc>
        <w:tc>
          <w:tcPr>
            <w:tcW w:w="2160" w:type="dxa"/>
            <w:gridSpan w:val="2"/>
            <w:vAlign w:val="center"/>
          </w:tcPr>
          <w:p w:rsidR="003A6BC4" w:rsidRPr="00046278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задач</w:t>
            </w:r>
          </w:p>
        </w:tc>
        <w:tc>
          <w:tcPr>
            <w:tcW w:w="900" w:type="dxa"/>
            <w:gridSpan w:val="2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900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00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861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7621" w:type="dxa"/>
            <w:gridSpan w:val="13"/>
          </w:tcPr>
          <w:p w:rsidR="00795034" w:rsidRPr="00046278" w:rsidRDefault="0079503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5034">
              <w:rPr>
                <w:rFonts w:ascii="Times New Roman" w:hAnsi="Times New Roman" w:cs="Times New Roman"/>
                <w:sz w:val="22"/>
                <w:szCs w:val="22"/>
              </w:rPr>
              <w:t>Задача 1.</w:t>
            </w:r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Повышение уровня благоустройства </w:t>
            </w:r>
            <w:r w:rsidRPr="00795034">
              <w:rPr>
                <w:rFonts w:ascii="Times New Roman" w:hAnsi="Times New Roman" w:cs="Times New Roman"/>
                <w:sz w:val="22"/>
                <w:szCs w:val="22"/>
              </w:rPr>
              <w:t>общественных территорий</w:t>
            </w:r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Бакчарское</w:t>
            </w:r>
            <w:proofErr w:type="spellEnd"/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сельское поселение»</w:t>
            </w:r>
          </w:p>
        </w:tc>
      </w:tr>
      <w:tr w:rsidR="003A6BC4" w:rsidRPr="00046278" w:rsidTr="00553CEB">
        <w:tc>
          <w:tcPr>
            <w:tcW w:w="2222" w:type="dxa"/>
            <w:vMerge/>
          </w:tcPr>
          <w:p w:rsidR="003A6BC4" w:rsidRPr="00046278" w:rsidRDefault="003A6BC4" w:rsidP="00693C3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</w:tcPr>
          <w:p w:rsidR="003A6BC4" w:rsidRPr="00975804" w:rsidRDefault="003A6BC4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Количество благоустроенных в течение года  общественных пространств, (нарастающим 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итогом), ед.</w:t>
            </w:r>
          </w:p>
        </w:tc>
        <w:tc>
          <w:tcPr>
            <w:tcW w:w="900" w:type="dxa"/>
            <w:gridSpan w:val="2"/>
          </w:tcPr>
          <w:p w:rsidR="003A6BC4" w:rsidRPr="00DE711D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00" w:type="dxa"/>
            <w:gridSpan w:val="3"/>
          </w:tcPr>
          <w:p w:rsidR="003A6BC4" w:rsidRPr="00DE711D" w:rsidRDefault="003A6BC4" w:rsidP="003A6BC4">
            <w:pPr>
              <w:pStyle w:val="ConsPlusNormal"/>
              <w:ind w:firstLine="247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00" w:type="dxa"/>
            <w:gridSpan w:val="3"/>
          </w:tcPr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gridSpan w:val="3"/>
          </w:tcPr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A6BC4" w:rsidRPr="00046278" w:rsidTr="00553CEB">
        <w:tc>
          <w:tcPr>
            <w:tcW w:w="2222" w:type="dxa"/>
            <w:vMerge/>
          </w:tcPr>
          <w:p w:rsidR="003A6BC4" w:rsidRPr="00046278" w:rsidRDefault="003A6BC4" w:rsidP="00693C3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</w:tcPr>
          <w:p w:rsidR="003A6BC4" w:rsidRPr="00975804" w:rsidRDefault="003A6BC4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Площадь благоустроенных  общественных пространств  на территории (нарастающим итогом), </w:t>
            </w:r>
            <w:r w:rsidR="00DE711D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тыс</w:t>
            </w:r>
            <w:proofErr w:type="gramStart"/>
            <w:r w:rsidR="00DE711D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м</w:t>
            </w:r>
            <w:proofErr w:type="gramEnd"/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900" w:type="dxa"/>
            <w:gridSpan w:val="2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5,27</w:t>
            </w:r>
          </w:p>
        </w:tc>
        <w:tc>
          <w:tcPr>
            <w:tcW w:w="900" w:type="dxa"/>
            <w:gridSpan w:val="3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  <w:tc>
          <w:tcPr>
            <w:tcW w:w="1800" w:type="dxa"/>
            <w:gridSpan w:val="3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  <w:tc>
          <w:tcPr>
            <w:tcW w:w="1861" w:type="dxa"/>
            <w:gridSpan w:val="3"/>
          </w:tcPr>
          <w:p w:rsidR="003A6BC4" w:rsidRPr="00DE711D" w:rsidRDefault="00DE711D" w:rsidP="00DE71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</w:tr>
      <w:tr w:rsidR="00795034" w:rsidRPr="00046278" w:rsidTr="00553CEB">
        <w:tc>
          <w:tcPr>
            <w:tcW w:w="2222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Сроки реализации муниципальной программы</w:t>
            </w:r>
          </w:p>
        </w:tc>
        <w:tc>
          <w:tcPr>
            <w:tcW w:w="7621" w:type="dxa"/>
            <w:gridSpan w:val="13"/>
          </w:tcPr>
          <w:p w:rsidR="00795034" w:rsidRPr="00046278" w:rsidRDefault="00795034" w:rsidP="00F74D3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гг.</w:t>
            </w:r>
          </w:p>
        </w:tc>
      </w:tr>
      <w:tr w:rsidR="00795034" w:rsidRPr="00046278" w:rsidTr="00553CEB">
        <w:tc>
          <w:tcPr>
            <w:tcW w:w="2222" w:type="dxa"/>
            <w:vMerge w:val="restart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Объем и источники финансирования муниципальной программы (с детализацией по годам реализации, тыс. рублей)</w:t>
            </w:r>
          </w:p>
        </w:tc>
        <w:tc>
          <w:tcPr>
            <w:tcW w:w="1620" w:type="dxa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Источники</w:t>
            </w:r>
          </w:p>
        </w:tc>
        <w:tc>
          <w:tcPr>
            <w:tcW w:w="1607" w:type="dxa"/>
            <w:gridSpan w:val="4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33" w:type="dxa"/>
            <w:gridSpan w:val="4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485" w:type="dxa"/>
            <w:gridSpan w:val="3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76" w:type="dxa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федеральный бюджет (по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F44E01" w:rsidP="00F81149">
            <w:r>
              <w:t>15699,29</w:t>
            </w:r>
          </w:p>
        </w:tc>
        <w:tc>
          <w:tcPr>
            <w:tcW w:w="1633" w:type="dxa"/>
            <w:gridSpan w:val="4"/>
          </w:tcPr>
          <w:p w:rsidR="00795034" w:rsidRPr="00E537D0" w:rsidRDefault="00F44E01" w:rsidP="00F81149">
            <w:r>
              <w:t>5377,90</w:t>
            </w:r>
          </w:p>
        </w:tc>
        <w:tc>
          <w:tcPr>
            <w:tcW w:w="1485" w:type="dxa"/>
            <w:gridSpan w:val="3"/>
          </w:tcPr>
          <w:p w:rsidR="00795034" w:rsidRPr="00E537D0" w:rsidRDefault="00F44E01" w:rsidP="00F81149">
            <w:r>
              <w:t>5462,46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4 858 ,93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областной бюдже</w:t>
            </w:r>
            <w:proofErr w:type="gram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т(</w:t>
            </w:r>
            <w:proofErr w:type="gram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F44E01" w:rsidP="00F81149">
            <w:r>
              <w:t>485,55</w:t>
            </w:r>
          </w:p>
        </w:tc>
        <w:tc>
          <w:tcPr>
            <w:tcW w:w="1633" w:type="dxa"/>
            <w:gridSpan w:val="4"/>
          </w:tcPr>
          <w:p w:rsidR="00795034" w:rsidRPr="00E537D0" w:rsidRDefault="00F44E01" w:rsidP="00F81149">
            <w:r>
              <w:t>166,33</w:t>
            </w:r>
          </w:p>
        </w:tc>
        <w:tc>
          <w:tcPr>
            <w:tcW w:w="1485" w:type="dxa"/>
            <w:gridSpan w:val="3"/>
          </w:tcPr>
          <w:p w:rsidR="00795034" w:rsidRPr="00E537D0" w:rsidRDefault="00F44E01" w:rsidP="00F81149">
            <w:r>
              <w:t>168,94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150,28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местные бюджеты (по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F44E01" w:rsidP="00F81149">
            <w:r>
              <w:t>851,83</w:t>
            </w:r>
          </w:p>
        </w:tc>
        <w:tc>
          <w:tcPr>
            <w:tcW w:w="1633" w:type="dxa"/>
            <w:gridSpan w:val="4"/>
          </w:tcPr>
          <w:p w:rsidR="00795034" w:rsidRPr="00E537D0" w:rsidRDefault="00F44E01" w:rsidP="00F81149">
            <w:r>
              <w:t>291,80</w:t>
            </w:r>
          </w:p>
        </w:tc>
        <w:tc>
          <w:tcPr>
            <w:tcW w:w="1485" w:type="dxa"/>
            <w:gridSpan w:val="3"/>
          </w:tcPr>
          <w:p w:rsidR="00795034" w:rsidRPr="00E537D0" w:rsidRDefault="00F44E01" w:rsidP="00F81149">
            <w:r>
              <w:t>296,39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263,64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 (по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795034" w:rsidP="00F81149">
            <w:r w:rsidRPr="00E537D0">
              <w:t>0</w:t>
            </w:r>
          </w:p>
        </w:tc>
        <w:tc>
          <w:tcPr>
            <w:tcW w:w="1633" w:type="dxa"/>
            <w:gridSpan w:val="4"/>
          </w:tcPr>
          <w:p w:rsidR="00795034" w:rsidRPr="00E537D0" w:rsidRDefault="00795034" w:rsidP="00F81149">
            <w:r w:rsidRPr="00E537D0">
              <w:t>0</w:t>
            </w:r>
          </w:p>
        </w:tc>
        <w:tc>
          <w:tcPr>
            <w:tcW w:w="1485" w:type="dxa"/>
            <w:gridSpan w:val="3"/>
          </w:tcPr>
          <w:p w:rsidR="00795034" w:rsidRPr="00E537D0" w:rsidRDefault="00795034" w:rsidP="00F81149">
            <w:r w:rsidRPr="00E537D0">
              <w:t>0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0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всего по источникам</w:t>
            </w:r>
          </w:p>
        </w:tc>
        <w:tc>
          <w:tcPr>
            <w:tcW w:w="1607" w:type="dxa"/>
            <w:gridSpan w:val="4"/>
          </w:tcPr>
          <w:p w:rsidR="00795034" w:rsidRPr="00E537D0" w:rsidRDefault="00F44E01" w:rsidP="00F81149">
            <w:r>
              <w:t>17036,67</w:t>
            </w:r>
          </w:p>
        </w:tc>
        <w:tc>
          <w:tcPr>
            <w:tcW w:w="1633" w:type="dxa"/>
            <w:gridSpan w:val="4"/>
          </w:tcPr>
          <w:p w:rsidR="00795034" w:rsidRPr="00E537D0" w:rsidRDefault="00F44E01" w:rsidP="00F81149">
            <w:r>
              <w:t>5836,03</w:t>
            </w:r>
          </w:p>
        </w:tc>
        <w:tc>
          <w:tcPr>
            <w:tcW w:w="1485" w:type="dxa"/>
            <w:gridSpan w:val="3"/>
          </w:tcPr>
          <w:p w:rsidR="00795034" w:rsidRPr="00E537D0" w:rsidRDefault="00F44E01" w:rsidP="00F81149">
            <w:r>
              <w:t>5927,79</w:t>
            </w:r>
          </w:p>
        </w:tc>
        <w:tc>
          <w:tcPr>
            <w:tcW w:w="1276" w:type="dxa"/>
          </w:tcPr>
          <w:p w:rsidR="00795034" w:rsidRDefault="00795034" w:rsidP="00F81149">
            <w:r w:rsidRPr="00E537D0">
              <w:t>5272,85</w:t>
            </w:r>
          </w:p>
        </w:tc>
      </w:tr>
    </w:tbl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84522D" w:rsidRPr="00046278" w:rsidRDefault="0084522D" w:rsidP="0084522D">
      <w:pPr>
        <w:pStyle w:val="ConsPlusNormal"/>
        <w:jc w:val="right"/>
        <w:rPr>
          <w:color w:val="FF0000"/>
        </w:rPr>
      </w:pPr>
    </w:p>
    <w:p w:rsidR="0084522D" w:rsidRPr="00046278" w:rsidRDefault="0084522D" w:rsidP="008452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4522D" w:rsidRPr="00046278" w:rsidRDefault="0084522D" w:rsidP="0084522D">
      <w:pPr>
        <w:jc w:val="center"/>
        <w:rPr>
          <w:rFonts w:eastAsia="Calibri"/>
          <w:b/>
          <w:sz w:val="24"/>
          <w:szCs w:val="24"/>
        </w:rPr>
      </w:pPr>
      <w:bookmarkStart w:id="0" w:name="Par1170"/>
      <w:bookmarkEnd w:id="0"/>
      <w:r w:rsidRPr="00046278">
        <w:rPr>
          <w:rFonts w:eastAsia="Calibri"/>
          <w:b/>
          <w:sz w:val="24"/>
          <w:szCs w:val="24"/>
        </w:rPr>
        <w:t xml:space="preserve">1.  Характеристика текущего состояния сектора благоустройства </w:t>
      </w:r>
      <w:r w:rsidRPr="00046278">
        <w:rPr>
          <w:b/>
          <w:sz w:val="24"/>
          <w:szCs w:val="24"/>
        </w:rPr>
        <w:t>на территории муниципального образования «</w:t>
      </w:r>
      <w:proofErr w:type="spellStart"/>
      <w:r w:rsidRPr="00046278">
        <w:rPr>
          <w:b/>
          <w:sz w:val="24"/>
          <w:szCs w:val="24"/>
        </w:rPr>
        <w:t>Бакчарское</w:t>
      </w:r>
      <w:proofErr w:type="spellEnd"/>
      <w:r w:rsidRPr="00046278">
        <w:rPr>
          <w:b/>
          <w:sz w:val="24"/>
          <w:szCs w:val="24"/>
        </w:rPr>
        <w:t xml:space="preserve"> сельское поселение».</w:t>
      </w:r>
    </w:p>
    <w:p w:rsidR="0084522D" w:rsidRPr="00046278" w:rsidRDefault="0084522D" w:rsidP="0084522D">
      <w:pPr>
        <w:rPr>
          <w:sz w:val="24"/>
          <w:szCs w:val="24"/>
        </w:rPr>
      </w:pP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 Сегодня жителю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отходов.</w:t>
      </w: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Вместе с тем понятных требований к организации современного пространства населенных пунктов, в том числе, предполагающих вовлечение в этот процесс самих граждан, а также программы их достижения в настоящее время нет. Существующие программы благоустройства носят точечный, несистемный характер, не имеют критериев оценки эффективности и даже минимальных параметров необходимых работ. Мероприятия в части повышения показателей доступности среды для маломобильных групп, как правило, направлены на обеспечение доступности лишь отдельных объектов.</w:t>
      </w: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 В этой связи важно сформировать и поддержать на государственном уровне не только тренд создания комфортной жилой среды населенных пунктов, но и определить ее ключевые параметры.</w:t>
      </w:r>
    </w:p>
    <w:p w:rsidR="0084522D" w:rsidRPr="00F74D32" w:rsidRDefault="0084522D" w:rsidP="0084522D">
      <w:pPr>
        <w:jc w:val="both"/>
        <w:rPr>
          <w:color w:val="FF0000"/>
          <w:sz w:val="24"/>
          <w:szCs w:val="24"/>
        </w:rPr>
      </w:pPr>
      <w:r w:rsidRPr="00046278">
        <w:rPr>
          <w:sz w:val="24"/>
          <w:szCs w:val="24"/>
        </w:rPr>
        <w:lastRenderedPageBreak/>
        <w:t xml:space="preserve">     Анализ сферы благоустройства на территории муниципального образования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 (далее – муниципальное образование) за </w:t>
      </w:r>
      <w:r w:rsidR="00F74D32">
        <w:rPr>
          <w:sz w:val="24"/>
          <w:szCs w:val="24"/>
        </w:rPr>
        <w:t xml:space="preserve">3 </w:t>
      </w:r>
      <w:r w:rsidRPr="00046278">
        <w:rPr>
          <w:sz w:val="24"/>
          <w:szCs w:val="24"/>
        </w:rPr>
        <w:t xml:space="preserve">года, </w:t>
      </w:r>
      <w:proofErr w:type="gramStart"/>
      <w:r w:rsidRPr="00046278">
        <w:rPr>
          <w:sz w:val="24"/>
          <w:szCs w:val="24"/>
        </w:rPr>
        <w:t>предшествующих</w:t>
      </w:r>
      <w:proofErr w:type="gramEnd"/>
      <w:r w:rsidRPr="00046278">
        <w:rPr>
          <w:sz w:val="24"/>
          <w:szCs w:val="24"/>
        </w:rPr>
        <w:t xml:space="preserve"> году начала реализации настоящей муниципальной прогр</w:t>
      </w:r>
      <w:r w:rsidR="00F74D32">
        <w:rPr>
          <w:sz w:val="24"/>
          <w:szCs w:val="24"/>
        </w:rPr>
        <w:t>аммы показал, что в период с 202</w:t>
      </w:r>
      <w:r w:rsidR="003E1480">
        <w:rPr>
          <w:sz w:val="24"/>
          <w:szCs w:val="24"/>
        </w:rPr>
        <w:t>0</w:t>
      </w:r>
      <w:r w:rsidRPr="00046278">
        <w:rPr>
          <w:sz w:val="24"/>
          <w:szCs w:val="24"/>
        </w:rPr>
        <w:t xml:space="preserve"> по 20</w:t>
      </w:r>
      <w:r w:rsidR="00F74D32">
        <w:rPr>
          <w:sz w:val="24"/>
          <w:szCs w:val="24"/>
        </w:rPr>
        <w:t>2</w:t>
      </w:r>
      <w:r w:rsidR="003E1480">
        <w:rPr>
          <w:sz w:val="24"/>
          <w:szCs w:val="24"/>
        </w:rPr>
        <w:t>2</w:t>
      </w:r>
      <w:r w:rsidRPr="00046278">
        <w:rPr>
          <w:sz w:val="24"/>
          <w:szCs w:val="24"/>
        </w:rPr>
        <w:t xml:space="preserve"> годы  проведены работы по реконструкции  и ремонту общественной территории «</w:t>
      </w:r>
      <w:r w:rsidR="00F74D32" w:rsidRPr="00F74D32">
        <w:rPr>
          <w:sz w:val="24"/>
          <w:szCs w:val="24"/>
        </w:rPr>
        <w:t xml:space="preserve">Благоустройство пешеходной зоны по адресу: Томская область, </w:t>
      </w:r>
      <w:proofErr w:type="spellStart"/>
      <w:r w:rsidR="00F74D32" w:rsidRPr="00F74D32">
        <w:rPr>
          <w:sz w:val="24"/>
          <w:szCs w:val="24"/>
        </w:rPr>
        <w:t>Бакчарский</w:t>
      </w:r>
      <w:proofErr w:type="spellEnd"/>
      <w:r w:rsidR="00F74D32" w:rsidRPr="00F74D32">
        <w:rPr>
          <w:sz w:val="24"/>
          <w:szCs w:val="24"/>
        </w:rPr>
        <w:t xml:space="preserve"> район, с. </w:t>
      </w:r>
      <w:proofErr w:type="spellStart"/>
      <w:r w:rsidR="00F74D32" w:rsidRPr="00F74D32">
        <w:rPr>
          <w:sz w:val="24"/>
          <w:szCs w:val="24"/>
        </w:rPr>
        <w:t>Бакчар</w:t>
      </w:r>
      <w:proofErr w:type="spellEnd"/>
      <w:r w:rsidR="00F74D32" w:rsidRPr="00F74D32">
        <w:rPr>
          <w:sz w:val="24"/>
          <w:szCs w:val="24"/>
        </w:rPr>
        <w:t>, ул. Ленина, д.53</w:t>
      </w:r>
      <w:r w:rsidRPr="00046278">
        <w:rPr>
          <w:sz w:val="24"/>
          <w:szCs w:val="24"/>
        </w:rPr>
        <w:t>». Проведены работы по уборке мусора</w:t>
      </w:r>
      <w:r w:rsidR="00F74D32">
        <w:rPr>
          <w:sz w:val="24"/>
          <w:szCs w:val="24"/>
        </w:rPr>
        <w:t xml:space="preserve">, сноса аварийных деревьев и посадка новых деревьев и </w:t>
      </w:r>
      <w:proofErr w:type="spellStart"/>
      <w:r w:rsidR="00F74D32">
        <w:rPr>
          <w:sz w:val="24"/>
          <w:szCs w:val="24"/>
        </w:rPr>
        <w:t>кустарников</w:t>
      </w:r>
      <w:proofErr w:type="gramStart"/>
      <w:r w:rsidR="00F74D32">
        <w:rPr>
          <w:sz w:val="24"/>
          <w:szCs w:val="24"/>
        </w:rPr>
        <w:t>,у</w:t>
      </w:r>
      <w:proofErr w:type="gramEnd"/>
      <w:r w:rsidR="00F74D32">
        <w:rPr>
          <w:sz w:val="24"/>
          <w:szCs w:val="24"/>
        </w:rPr>
        <w:t>кладка</w:t>
      </w:r>
      <w:proofErr w:type="spellEnd"/>
      <w:r w:rsidR="00F74D32">
        <w:rPr>
          <w:sz w:val="24"/>
          <w:szCs w:val="24"/>
        </w:rPr>
        <w:t xml:space="preserve"> нового асфальта с ливневой канализацией </w:t>
      </w:r>
      <w:proofErr w:type="spellStart"/>
      <w:r w:rsidR="00F74D32">
        <w:rPr>
          <w:sz w:val="24"/>
          <w:szCs w:val="24"/>
        </w:rPr>
        <w:t>иустановка</w:t>
      </w:r>
      <w:proofErr w:type="spellEnd"/>
      <w:r w:rsidR="00F74D32">
        <w:rPr>
          <w:sz w:val="24"/>
          <w:szCs w:val="24"/>
        </w:rPr>
        <w:t xml:space="preserve"> новых </w:t>
      </w:r>
      <w:proofErr w:type="spellStart"/>
      <w:r w:rsidR="00F74D32">
        <w:rPr>
          <w:sz w:val="24"/>
          <w:szCs w:val="24"/>
        </w:rPr>
        <w:t>МАФов</w:t>
      </w:r>
      <w:proofErr w:type="spellEnd"/>
      <w:r w:rsidR="00F74D32">
        <w:rPr>
          <w:sz w:val="24"/>
          <w:szCs w:val="24"/>
        </w:rPr>
        <w:t>.</w:t>
      </w:r>
    </w:p>
    <w:p w:rsidR="0084522D" w:rsidRPr="00046278" w:rsidRDefault="0084522D" w:rsidP="0084522D">
      <w:pPr>
        <w:rPr>
          <w:sz w:val="24"/>
          <w:szCs w:val="24"/>
        </w:rPr>
      </w:pPr>
    </w:p>
    <w:p w:rsidR="0084522D" w:rsidRPr="00046278" w:rsidRDefault="0084522D" w:rsidP="00795034">
      <w:pPr>
        <w:ind w:firstLine="567"/>
        <w:jc w:val="center"/>
        <w:rPr>
          <w:b/>
          <w:sz w:val="24"/>
          <w:szCs w:val="24"/>
        </w:rPr>
      </w:pPr>
      <w:r w:rsidRPr="00046278">
        <w:rPr>
          <w:rFonts w:eastAsia="Calibri"/>
          <w:b/>
          <w:sz w:val="24"/>
          <w:szCs w:val="24"/>
        </w:rPr>
        <w:t xml:space="preserve">2. </w:t>
      </w:r>
      <w:r w:rsidRPr="00046278">
        <w:rPr>
          <w:b/>
          <w:sz w:val="24"/>
          <w:szCs w:val="24"/>
        </w:rPr>
        <w:t>Основные цели и задачи муниципальной программы, показатели цели и задач  муниципальной программы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 Приоритетами муниципальной политики в сфере благоустройства территории муниципального образования является: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-повышение комфортности условий проживания граждан;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- благоустройство территорий.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rFonts w:eastAsia="Calibri"/>
          <w:sz w:val="24"/>
          <w:szCs w:val="24"/>
        </w:rPr>
        <w:t>Цель программы:</w:t>
      </w:r>
      <w:r w:rsidRPr="00046278">
        <w:rPr>
          <w:sz w:val="24"/>
          <w:szCs w:val="24"/>
        </w:rPr>
        <w:t xml:space="preserve"> повышение уровня благоустройства территории муниципального образования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поселение».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Задачи программы:</w:t>
      </w:r>
    </w:p>
    <w:p w:rsidR="00F31F78" w:rsidRPr="00795034" w:rsidRDefault="00795034" w:rsidP="007950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95034">
        <w:rPr>
          <w:sz w:val="24"/>
          <w:szCs w:val="24"/>
        </w:rPr>
        <w:t>Повышение уровня благоустройства общественных территорий муниципального образования «</w:t>
      </w:r>
      <w:proofErr w:type="spellStart"/>
      <w:r w:rsidRPr="00795034">
        <w:rPr>
          <w:sz w:val="24"/>
          <w:szCs w:val="24"/>
        </w:rPr>
        <w:t>Бакчарское</w:t>
      </w:r>
      <w:proofErr w:type="spellEnd"/>
      <w:r w:rsidRPr="00795034">
        <w:rPr>
          <w:sz w:val="24"/>
          <w:szCs w:val="24"/>
        </w:rPr>
        <w:t xml:space="preserve"> сельское поселение».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</w:p>
    <w:p w:rsidR="002B2896" w:rsidRPr="00046278" w:rsidRDefault="002B2896" w:rsidP="0084522D">
      <w:pPr>
        <w:jc w:val="both"/>
        <w:rPr>
          <w:sz w:val="24"/>
          <w:szCs w:val="24"/>
        </w:rPr>
      </w:pP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Перечень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показателей цели и задач муниципальной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программы (подпрограммы) и сведения о порядке сбора информации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по показателям и методике их расчета</w:t>
      </w:r>
    </w:p>
    <w:p w:rsidR="0084522D" w:rsidRPr="00046278" w:rsidRDefault="0084522D" w:rsidP="008452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"/>
        <w:gridCol w:w="2578"/>
        <w:gridCol w:w="1377"/>
        <w:gridCol w:w="2370"/>
        <w:gridCol w:w="2941"/>
      </w:tblGrid>
      <w:tr w:rsidR="00DE711D" w:rsidRPr="00046278" w:rsidTr="004E4DF7">
        <w:trPr>
          <w:jc w:val="center"/>
        </w:trPr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Источник информации&lt;1&gt;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Алгоритм формирования (формула) расчета показателя &lt;2&gt;</w:t>
            </w:r>
          </w:p>
        </w:tc>
      </w:tr>
      <w:tr w:rsidR="0084522D" w:rsidRPr="00046278" w:rsidTr="004E4DF7">
        <w:trPr>
          <w:jc w:val="center"/>
        </w:trPr>
        <w:tc>
          <w:tcPr>
            <w:tcW w:w="0" w:type="auto"/>
            <w:gridSpan w:val="5"/>
            <w:vAlign w:val="center"/>
          </w:tcPr>
          <w:p w:rsidR="0084522D" w:rsidRPr="00046278" w:rsidRDefault="0084522D" w:rsidP="0091151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P708"/>
            <w:bookmarkStart w:id="2" w:name="P711"/>
            <w:bookmarkEnd w:id="1"/>
            <w:bookmarkEnd w:id="2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Цель. Повышение уровня благоустройства </w:t>
            </w:r>
            <w:r w:rsidR="0091151B" w:rsidRPr="00046278">
              <w:rPr>
                <w:rFonts w:ascii="Times New Roman" w:hAnsi="Times New Roman"/>
              </w:rPr>
              <w:t xml:space="preserve">общественных 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территори</w:t>
            </w:r>
            <w:r w:rsidR="0091151B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</w:t>
            </w: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3B3E3C" w:rsidRPr="003B3E3C" w:rsidRDefault="003B3E3C" w:rsidP="003B3E3C">
            <w:r>
              <w:t xml:space="preserve">Доля мероприятий по благоустройству реализованных на общественной территории (нарастающим </w:t>
            </w:r>
            <w:r w:rsidRPr="003B3E3C">
              <w:t>итогом), %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Интернет.</w:t>
            </w:r>
          </w:p>
        </w:tc>
        <w:tc>
          <w:tcPr>
            <w:tcW w:w="0" w:type="auto"/>
          </w:tcPr>
          <w:p w:rsidR="003B3E3C" w:rsidRDefault="003B3E3C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мероприятий выполненных в течени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отчетного периода на общее количество мероприятий предусмотренных проектом</w:t>
            </w:r>
          </w:p>
          <w:p w:rsidR="003B3E3C" w:rsidRDefault="003B3E3C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151B" w:rsidRPr="00046278" w:rsidRDefault="0091151B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4522D" w:rsidRPr="00046278" w:rsidTr="004E4DF7">
        <w:trPr>
          <w:jc w:val="center"/>
        </w:trPr>
        <w:tc>
          <w:tcPr>
            <w:tcW w:w="0" w:type="auto"/>
            <w:gridSpan w:val="5"/>
          </w:tcPr>
          <w:p w:rsidR="0084522D" w:rsidRPr="00046278" w:rsidRDefault="0084522D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Задача </w:t>
            </w:r>
            <w:r w:rsidR="00F74D3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2B2896" w:rsidRPr="00046278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овышение уровня благоустройства общественных территорий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</w:t>
            </w: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84522D" w:rsidRPr="00975804" w:rsidRDefault="0084522D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Количество благоустроенных в течение года  общественных пространств</w:t>
            </w:r>
            <w:r w:rsidR="0091151B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(нарастающим итогом)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84522D" w:rsidRPr="00975804" w:rsidRDefault="0084522D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Площадь благоустроенных  общественных пространств  на территории 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(нарастающим итогом)</w:t>
            </w:r>
          </w:p>
        </w:tc>
        <w:tc>
          <w:tcPr>
            <w:tcW w:w="0" w:type="auto"/>
          </w:tcPr>
          <w:p w:rsidR="0084522D" w:rsidRPr="00046278" w:rsidRDefault="00DE711D" w:rsidP="00DE71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Тысячи квадратных</w:t>
            </w:r>
            <w:r w:rsidR="0084522D"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метр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4522D" w:rsidRPr="00046278" w:rsidRDefault="0084522D" w:rsidP="0084522D">
      <w:pPr>
        <w:jc w:val="both"/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84522D" w:rsidRPr="00046278" w:rsidRDefault="0084522D" w:rsidP="0084522D">
      <w:pPr>
        <w:jc w:val="center"/>
        <w:rPr>
          <w:sz w:val="24"/>
        </w:rPr>
      </w:pPr>
      <w:r w:rsidRPr="00046278">
        <w:rPr>
          <w:sz w:val="24"/>
        </w:rPr>
        <w:t>Целевые индикаторы и показатели муниципальной программы:</w:t>
      </w:r>
    </w:p>
    <w:p w:rsidR="0084522D" w:rsidRPr="00046278" w:rsidRDefault="0084522D" w:rsidP="0084522D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6"/>
        <w:gridCol w:w="6691"/>
        <w:gridCol w:w="2105"/>
      </w:tblGrid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 xml:space="preserve">№ </w:t>
            </w:r>
            <w:proofErr w:type="gramStart"/>
            <w:r w:rsidRPr="00795034">
              <w:rPr>
                <w:sz w:val="22"/>
                <w:szCs w:val="22"/>
              </w:rPr>
              <w:t>п</w:t>
            </w:r>
            <w:proofErr w:type="gramEnd"/>
            <w:r w:rsidRPr="00795034">
              <w:rPr>
                <w:sz w:val="22"/>
                <w:szCs w:val="22"/>
              </w:rPr>
              <w:t>/п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Единица измерения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1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Ед.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2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Га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3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Доля площади благоустроенных общественных территорий  к общей площади  общественных территорий, площадь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 xml:space="preserve">Проценты, </w:t>
            </w:r>
            <w:proofErr w:type="spellStart"/>
            <w:r w:rsidRPr="00795034">
              <w:rPr>
                <w:sz w:val="22"/>
                <w:szCs w:val="22"/>
              </w:rPr>
              <w:t>тыс.кв.м</w:t>
            </w:r>
            <w:proofErr w:type="spellEnd"/>
            <w:r w:rsidRPr="00795034">
              <w:rPr>
                <w:sz w:val="22"/>
                <w:szCs w:val="22"/>
              </w:rPr>
              <w:t>.</w:t>
            </w:r>
          </w:p>
        </w:tc>
      </w:tr>
      <w:tr w:rsidR="0084522D" w:rsidRPr="00046278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4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proofErr w:type="spellStart"/>
            <w:r w:rsidRPr="00795034">
              <w:rPr>
                <w:sz w:val="22"/>
                <w:szCs w:val="22"/>
              </w:rPr>
              <w:t>Кв.м</w:t>
            </w:r>
            <w:proofErr w:type="spellEnd"/>
            <w:r w:rsidRPr="00795034">
              <w:rPr>
                <w:sz w:val="22"/>
                <w:szCs w:val="22"/>
              </w:rPr>
              <w:t>.</w:t>
            </w:r>
          </w:p>
        </w:tc>
      </w:tr>
    </w:tbl>
    <w:p w:rsidR="0084522D" w:rsidRPr="00046278" w:rsidRDefault="0084522D" w:rsidP="0084522D">
      <w:pPr>
        <w:jc w:val="both"/>
        <w:rPr>
          <w:rFonts w:eastAsia="Calibri"/>
        </w:rPr>
      </w:pPr>
    </w:p>
    <w:p w:rsidR="004E4DF7" w:rsidRPr="00046278" w:rsidRDefault="004E4DF7" w:rsidP="0084522D">
      <w:pPr>
        <w:jc w:val="both"/>
        <w:rPr>
          <w:rFonts w:eastAsia="Calibri"/>
        </w:rPr>
      </w:pPr>
    </w:p>
    <w:p w:rsidR="0084522D" w:rsidRPr="00046278" w:rsidRDefault="0084522D" w:rsidP="0084522D">
      <w:pPr>
        <w:jc w:val="center"/>
        <w:rPr>
          <w:b/>
          <w:sz w:val="24"/>
        </w:rPr>
      </w:pPr>
      <w:r w:rsidRPr="00046278">
        <w:rPr>
          <w:b/>
          <w:sz w:val="24"/>
        </w:rPr>
        <w:t>3.Перечень программных мероприятий муниципальной программы (подпрограммы), включая распределение объемов финансирования</w:t>
      </w:r>
    </w:p>
    <w:p w:rsidR="004E4DF7" w:rsidRPr="00046278" w:rsidRDefault="004E4DF7" w:rsidP="0084522D">
      <w:pPr>
        <w:jc w:val="center"/>
        <w:rPr>
          <w:b/>
          <w:sz w:val="24"/>
        </w:rPr>
      </w:pPr>
    </w:p>
    <w:p w:rsidR="0084522D" w:rsidRPr="00046278" w:rsidRDefault="0084522D" w:rsidP="0084522D">
      <w:pPr>
        <w:jc w:val="center"/>
        <w:rPr>
          <w:color w:val="FF0000"/>
          <w:sz w:val="36"/>
          <w:szCs w:val="28"/>
        </w:rPr>
      </w:pPr>
      <w:r w:rsidRPr="00046278">
        <w:rPr>
          <w:sz w:val="24"/>
        </w:rPr>
        <w:t>Перечень основных мероприятий муниципальной программы  с указанием сроков начала и окончания их реализации представлен в приложении  1 к настоящей муниципальной программе</w:t>
      </w:r>
    </w:p>
    <w:p w:rsidR="0084522D" w:rsidRPr="00046278" w:rsidRDefault="0084522D" w:rsidP="0084522D">
      <w:pPr>
        <w:jc w:val="both"/>
        <w:rPr>
          <w:sz w:val="24"/>
        </w:rPr>
      </w:pPr>
    </w:p>
    <w:p w:rsidR="0084522D" w:rsidRPr="00046278" w:rsidRDefault="0084522D" w:rsidP="0084522D">
      <w:pPr>
        <w:jc w:val="both"/>
        <w:rPr>
          <w:sz w:val="24"/>
        </w:rPr>
      </w:pPr>
      <w:r w:rsidRPr="00046278">
        <w:rPr>
          <w:sz w:val="24"/>
        </w:rPr>
        <w:t xml:space="preserve">Общий объем финансирования мероприятий программы </w:t>
      </w:r>
      <w:r w:rsidRPr="00046278">
        <w:rPr>
          <w:rFonts w:eastAsia="Calibri"/>
          <w:sz w:val="24"/>
        </w:rPr>
        <w:t xml:space="preserve"> пред</w:t>
      </w:r>
      <w:r w:rsidRPr="00046278">
        <w:rPr>
          <w:sz w:val="24"/>
        </w:rPr>
        <w:t>ставлен в таблице</w:t>
      </w:r>
    </w:p>
    <w:p w:rsidR="0084522D" w:rsidRPr="00046278" w:rsidRDefault="0084522D" w:rsidP="0084522D">
      <w:pPr>
        <w:rPr>
          <w:rFonts w:eastAsia="Calibri"/>
        </w:rPr>
      </w:pPr>
    </w:p>
    <w:p w:rsidR="0084522D" w:rsidRPr="00046278" w:rsidRDefault="0084522D" w:rsidP="0084522D">
      <w:pPr>
        <w:rPr>
          <w:rFonts w:eastAsia="Calibri"/>
        </w:rPr>
      </w:pPr>
    </w:p>
    <w:tbl>
      <w:tblPr>
        <w:tblW w:w="900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1620"/>
        <w:gridCol w:w="1344"/>
        <w:gridCol w:w="1637"/>
        <w:gridCol w:w="1623"/>
        <w:gridCol w:w="1327"/>
      </w:tblGrid>
      <w:tr w:rsidR="007543AE" w:rsidRPr="00046278" w:rsidTr="007543AE">
        <w:trPr>
          <w:jc w:val="center"/>
        </w:trPr>
        <w:tc>
          <w:tcPr>
            <w:tcW w:w="1456" w:type="dxa"/>
            <w:vMerge w:val="restart"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Объем и источники финансирования муниципальной программы (с детализацией по годам реализации, тыс. рублей)</w:t>
            </w: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Источники</w:t>
            </w:r>
          </w:p>
        </w:tc>
        <w:tc>
          <w:tcPr>
            <w:tcW w:w="1344" w:type="dxa"/>
          </w:tcPr>
          <w:p w:rsidR="007543AE" w:rsidRPr="00F20412" w:rsidRDefault="007543AE" w:rsidP="007543AE">
            <w:r w:rsidRPr="00F20412">
              <w:t xml:space="preserve"> Всего</w:t>
            </w:r>
          </w:p>
        </w:tc>
        <w:tc>
          <w:tcPr>
            <w:tcW w:w="1637" w:type="dxa"/>
          </w:tcPr>
          <w:p w:rsidR="007543AE" w:rsidRPr="00F20412" w:rsidRDefault="007543AE" w:rsidP="007543AE">
            <w:r w:rsidRPr="00F20412">
              <w:t>2023</w:t>
            </w:r>
          </w:p>
        </w:tc>
        <w:tc>
          <w:tcPr>
            <w:tcW w:w="1623" w:type="dxa"/>
          </w:tcPr>
          <w:p w:rsidR="007543AE" w:rsidRPr="00F20412" w:rsidRDefault="007543AE" w:rsidP="007543AE">
            <w:r w:rsidRPr="00F20412">
              <w:t>2024</w:t>
            </w:r>
          </w:p>
        </w:tc>
        <w:tc>
          <w:tcPr>
            <w:tcW w:w="1327" w:type="dxa"/>
          </w:tcPr>
          <w:p w:rsidR="007543AE" w:rsidRPr="00F20412" w:rsidRDefault="007543AE" w:rsidP="007543AE">
            <w:r w:rsidRPr="00F20412">
              <w:t>2025</w:t>
            </w:r>
          </w:p>
        </w:tc>
      </w:tr>
      <w:tr w:rsidR="00F44E01" w:rsidRPr="00046278" w:rsidTr="007543AE">
        <w:trPr>
          <w:jc w:val="center"/>
        </w:trPr>
        <w:tc>
          <w:tcPr>
            <w:tcW w:w="1456" w:type="dxa"/>
            <w:vMerge/>
          </w:tcPr>
          <w:p w:rsidR="00F44E01" w:rsidRPr="00046278" w:rsidRDefault="00F44E01" w:rsidP="00693C31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</w:tcPr>
          <w:p w:rsidR="00F44E01" w:rsidRPr="00F20412" w:rsidRDefault="00F44E01" w:rsidP="007543AE">
            <w:r w:rsidRPr="00F20412">
              <w:t>федеральный бюджет (по согласованию (прогноз))</w:t>
            </w:r>
          </w:p>
        </w:tc>
        <w:tc>
          <w:tcPr>
            <w:tcW w:w="1344" w:type="dxa"/>
          </w:tcPr>
          <w:p w:rsidR="00F44E01" w:rsidRPr="00A340BF" w:rsidRDefault="00F44E01" w:rsidP="00F44E01">
            <w:r w:rsidRPr="00A340BF">
              <w:t>15699,29</w:t>
            </w:r>
          </w:p>
        </w:tc>
        <w:tc>
          <w:tcPr>
            <w:tcW w:w="1637" w:type="dxa"/>
          </w:tcPr>
          <w:p w:rsidR="00F44E01" w:rsidRPr="00A340BF" w:rsidRDefault="00F44E01" w:rsidP="00F44E01">
            <w:r w:rsidRPr="00A340BF">
              <w:t>5377,90</w:t>
            </w:r>
          </w:p>
        </w:tc>
        <w:tc>
          <w:tcPr>
            <w:tcW w:w="1623" w:type="dxa"/>
          </w:tcPr>
          <w:p w:rsidR="00F44E01" w:rsidRPr="00A340BF" w:rsidRDefault="00F44E01" w:rsidP="00F44E01">
            <w:r w:rsidRPr="00A340BF">
              <w:t>5462,46</w:t>
            </w:r>
          </w:p>
        </w:tc>
        <w:tc>
          <w:tcPr>
            <w:tcW w:w="1327" w:type="dxa"/>
          </w:tcPr>
          <w:p w:rsidR="00F44E01" w:rsidRPr="00A340BF" w:rsidRDefault="00F44E01" w:rsidP="00F44E01">
            <w:r w:rsidRPr="00A340BF">
              <w:t>4 858 ,93</w:t>
            </w:r>
          </w:p>
        </w:tc>
      </w:tr>
      <w:tr w:rsidR="00F44E01" w:rsidRPr="00046278" w:rsidTr="007543AE">
        <w:trPr>
          <w:jc w:val="center"/>
        </w:trPr>
        <w:tc>
          <w:tcPr>
            <w:tcW w:w="1456" w:type="dxa"/>
            <w:vMerge/>
          </w:tcPr>
          <w:p w:rsidR="00F44E01" w:rsidRPr="00046278" w:rsidRDefault="00F44E01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F44E01" w:rsidRPr="00F20412" w:rsidRDefault="00F44E01" w:rsidP="007543AE">
            <w:r w:rsidRPr="00F20412">
              <w:t>областной бюдже</w:t>
            </w:r>
            <w:proofErr w:type="gramStart"/>
            <w:r w:rsidRPr="00F20412">
              <w:t>т(</w:t>
            </w:r>
            <w:proofErr w:type="gramEnd"/>
            <w:r w:rsidRPr="00F20412">
              <w:t>по согласованию (прогноз))</w:t>
            </w:r>
          </w:p>
        </w:tc>
        <w:tc>
          <w:tcPr>
            <w:tcW w:w="1344" w:type="dxa"/>
          </w:tcPr>
          <w:p w:rsidR="00F44E01" w:rsidRPr="00A340BF" w:rsidRDefault="00F44E01" w:rsidP="00F44E01">
            <w:r w:rsidRPr="00A340BF">
              <w:t>485,55</w:t>
            </w:r>
          </w:p>
        </w:tc>
        <w:tc>
          <w:tcPr>
            <w:tcW w:w="1637" w:type="dxa"/>
          </w:tcPr>
          <w:p w:rsidR="00F44E01" w:rsidRPr="00A340BF" w:rsidRDefault="00F44E01" w:rsidP="00F44E01">
            <w:r w:rsidRPr="00A340BF">
              <w:t>166,33</w:t>
            </w:r>
          </w:p>
        </w:tc>
        <w:tc>
          <w:tcPr>
            <w:tcW w:w="1623" w:type="dxa"/>
          </w:tcPr>
          <w:p w:rsidR="00F44E01" w:rsidRPr="00A340BF" w:rsidRDefault="00F44E01" w:rsidP="00F44E01">
            <w:r w:rsidRPr="00A340BF">
              <w:t>168,94</w:t>
            </w:r>
          </w:p>
        </w:tc>
        <w:tc>
          <w:tcPr>
            <w:tcW w:w="1327" w:type="dxa"/>
          </w:tcPr>
          <w:p w:rsidR="00F44E01" w:rsidRPr="00A340BF" w:rsidRDefault="00F44E01" w:rsidP="00F44E01">
            <w:r w:rsidRPr="00A340BF">
              <w:t>150,28</w:t>
            </w:r>
          </w:p>
        </w:tc>
      </w:tr>
      <w:tr w:rsidR="00F44E01" w:rsidRPr="00046278" w:rsidTr="007543AE">
        <w:trPr>
          <w:jc w:val="center"/>
        </w:trPr>
        <w:tc>
          <w:tcPr>
            <w:tcW w:w="1456" w:type="dxa"/>
            <w:vMerge/>
          </w:tcPr>
          <w:p w:rsidR="00F44E01" w:rsidRPr="00046278" w:rsidRDefault="00F44E01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F44E01" w:rsidRPr="00F20412" w:rsidRDefault="00F44E01" w:rsidP="007543AE">
            <w:r w:rsidRPr="00F20412">
              <w:t>местные бюджеты (по согласованию (прогноз))</w:t>
            </w:r>
          </w:p>
        </w:tc>
        <w:tc>
          <w:tcPr>
            <w:tcW w:w="1344" w:type="dxa"/>
          </w:tcPr>
          <w:p w:rsidR="00F44E01" w:rsidRPr="00A340BF" w:rsidRDefault="00F44E01" w:rsidP="00F44E01">
            <w:r w:rsidRPr="00A340BF">
              <w:t>851,83</w:t>
            </w:r>
          </w:p>
        </w:tc>
        <w:tc>
          <w:tcPr>
            <w:tcW w:w="1637" w:type="dxa"/>
          </w:tcPr>
          <w:p w:rsidR="00F44E01" w:rsidRPr="00A340BF" w:rsidRDefault="00F44E01" w:rsidP="00F44E01">
            <w:r w:rsidRPr="00A340BF">
              <w:t>291,80</w:t>
            </w:r>
          </w:p>
        </w:tc>
        <w:tc>
          <w:tcPr>
            <w:tcW w:w="1623" w:type="dxa"/>
          </w:tcPr>
          <w:p w:rsidR="00F44E01" w:rsidRPr="00A340BF" w:rsidRDefault="00F44E01" w:rsidP="00F44E01">
            <w:r w:rsidRPr="00A340BF">
              <w:t>296,39</w:t>
            </w:r>
          </w:p>
        </w:tc>
        <w:tc>
          <w:tcPr>
            <w:tcW w:w="1327" w:type="dxa"/>
          </w:tcPr>
          <w:p w:rsidR="00F44E01" w:rsidRPr="00A340BF" w:rsidRDefault="00F44E01" w:rsidP="00F44E01">
            <w:r w:rsidRPr="00A340BF">
              <w:t>263,64</w:t>
            </w:r>
          </w:p>
        </w:tc>
      </w:tr>
      <w:tr w:rsidR="00F44E01" w:rsidRPr="00046278" w:rsidTr="007543AE">
        <w:trPr>
          <w:jc w:val="center"/>
        </w:trPr>
        <w:tc>
          <w:tcPr>
            <w:tcW w:w="1456" w:type="dxa"/>
            <w:vMerge/>
          </w:tcPr>
          <w:p w:rsidR="00F44E01" w:rsidRPr="00046278" w:rsidRDefault="00F44E01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F44E01" w:rsidRPr="00F20412" w:rsidRDefault="00F44E01" w:rsidP="007543AE">
            <w:r w:rsidRPr="00F20412">
              <w:t>внебюджетные источники (по согласованию (прогноз))</w:t>
            </w:r>
          </w:p>
        </w:tc>
        <w:tc>
          <w:tcPr>
            <w:tcW w:w="1344" w:type="dxa"/>
          </w:tcPr>
          <w:p w:rsidR="00F44E01" w:rsidRPr="00A340BF" w:rsidRDefault="00F44E01" w:rsidP="00F44E01">
            <w:r w:rsidRPr="00A340BF">
              <w:t>0</w:t>
            </w:r>
          </w:p>
        </w:tc>
        <w:tc>
          <w:tcPr>
            <w:tcW w:w="1637" w:type="dxa"/>
          </w:tcPr>
          <w:p w:rsidR="00F44E01" w:rsidRPr="00A340BF" w:rsidRDefault="00F44E01" w:rsidP="00F44E01">
            <w:r w:rsidRPr="00A340BF">
              <w:t>0</w:t>
            </w:r>
          </w:p>
        </w:tc>
        <w:tc>
          <w:tcPr>
            <w:tcW w:w="1623" w:type="dxa"/>
          </w:tcPr>
          <w:p w:rsidR="00F44E01" w:rsidRPr="00A340BF" w:rsidRDefault="00F44E01" w:rsidP="00F44E01">
            <w:r w:rsidRPr="00A340BF">
              <w:t>0</w:t>
            </w:r>
          </w:p>
        </w:tc>
        <w:tc>
          <w:tcPr>
            <w:tcW w:w="1327" w:type="dxa"/>
          </w:tcPr>
          <w:p w:rsidR="00F44E01" w:rsidRPr="00A340BF" w:rsidRDefault="00F44E01" w:rsidP="00F44E01">
            <w:r w:rsidRPr="00A340BF">
              <w:t>0</w:t>
            </w:r>
          </w:p>
        </w:tc>
      </w:tr>
      <w:tr w:rsidR="00F44E01" w:rsidRPr="00046278" w:rsidTr="007543AE">
        <w:trPr>
          <w:jc w:val="center"/>
        </w:trPr>
        <w:tc>
          <w:tcPr>
            <w:tcW w:w="1456" w:type="dxa"/>
            <w:vMerge/>
          </w:tcPr>
          <w:p w:rsidR="00F44E01" w:rsidRPr="00046278" w:rsidRDefault="00F44E01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F44E01" w:rsidRPr="00F20412" w:rsidRDefault="00F44E01" w:rsidP="007543AE">
            <w:r w:rsidRPr="00F20412">
              <w:t>всего по источникам</w:t>
            </w:r>
          </w:p>
        </w:tc>
        <w:tc>
          <w:tcPr>
            <w:tcW w:w="1344" w:type="dxa"/>
          </w:tcPr>
          <w:p w:rsidR="00F44E01" w:rsidRPr="00A340BF" w:rsidRDefault="00F44E01" w:rsidP="00F44E01">
            <w:r w:rsidRPr="00A340BF">
              <w:t>17036,67</w:t>
            </w:r>
          </w:p>
        </w:tc>
        <w:tc>
          <w:tcPr>
            <w:tcW w:w="1637" w:type="dxa"/>
          </w:tcPr>
          <w:p w:rsidR="00F44E01" w:rsidRPr="00A340BF" w:rsidRDefault="00F44E01" w:rsidP="00F44E01">
            <w:r w:rsidRPr="00A340BF">
              <w:t>5836,03</w:t>
            </w:r>
          </w:p>
        </w:tc>
        <w:tc>
          <w:tcPr>
            <w:tcW w:w="1623" w:type="dxa"/>
          </w:tcPr>
          <w:p w:rsidR="00F44E01" w:rsidRPr="00A340BF" w:rsidRDefault="00F44E01" w:rsidP="00F44E01">
            <w:r w:rsidRPr="00A340BF">
              <w:t>5927,79</w:t>
            </w:r>
          </w:p>
        </w:tc>
        <w:tc>
          <w:tcPr>
            <w:tcW w:w="1327" w:type="dxa"/>
          </w:tcPr>
          <w:p w:rsidR="00F44E01" w:rsidRDefault="00F44E01" w:rsidP="00F44E01">
            <w:r w:rsidRPr="00A340BF">
              <w:t>5272,85</w:t>
            </w:r>
          </w:p>
        </w:tc>
      </w:tr>
    </w:tbl>
    <w:p w:rsidR="0084522D" w:rsidRPr="00046278" w:rsidRDefault="0084522D" w:rsidP="0084522D">
      <w:pPr>
        <w:rPr>
          <w:sz w:val="16"/>
          <w:szCs w:val="16"/>
          <w:lang w:val="en-US"/>
        </w:rPr>
      </w:pPr>
    </w:p>
    <w:p w:rsidR="004E4DF7" w:rsidRPr="00046278" w:rsidRDefault="004E4DF7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  <w:r w:rsidRPr="00046278">
        <w:rPr>
          <w:b/>
          <w:sz w:val="24"/>
          <w:szCs w:val="24"/>
        </w:rPr>
        <w:t xml:space="preserve">4. Управление и  </w:t>
      </w:r>
      <w:proofErr w:type="gramStart"/>
      <w:r w:rsidRPr="00046278">
        <w:rPr>
          <w:b/>
          <w:sz w:val="24"/>
          <w:szCs w:val="24"/>
        </w:rPr>
        <w:t>контроль за</w:t>
      </w:r>
      <w:proofErr w:type="gramEnd"/>
      <w:r w:rsidRPr="00046278">
        <w:rPr>
          <w:b/>
          <w:sz w:val="24"/>
          <w:szCs w:val="24"/>
        </w:rPr>
        <w:t xml:space="preserve">  реализацией муниципальной программы </w:t>
      </w: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В целях осуществления контроля и координации реализации настоящей муниципальной программы постановлением Администрации Бакчарского </w:t>
      </w:r>
      <w:r w:rsidR="00046278" w:rsidRPr="00046278">
        <w:rPr>
          <w:sz w:val="24"/>
          <w:szCs w:val="24"/>
        </w:rPr>
        <w:t>сельского поселения</w:t>
      </w:r>
      <w:r w:rsidR="00CC1BFA">
        <w:rPr>
          <w:sz w:val="24"/>
          <w:szCs w:val="24"/>
        </w:rPr>
        <w:t xml:space="preserve"> </w:t>
      </w:r>
      <w:r w:rsidR="004E4DF7" w:rsidRPr="00046278">
        <w:rPr>
          <w:sz w:val="24"/>
          <w:szCs w:val="24"/>
        </w:rPr>
        <w:t xml:space="preserve">от </w:t>
      </w:r>
      <w:r w:rsidR="00046278" w:rsidRPr="00046278">
        <w:rPr>
          <w:sz w:val="24"/>
          <w:szCs w:val="24"/>
        </w:rPr>
        <w:t>15.02</w:t>
      </w:r>
      <w:r w:rsidR="004E4DF7" w:rsidRPr="00046278">
        <w:rPr>
          <w:sz w:val="24"/>
          <w:szCs w:val="24"/>
        </w:rPr>
        <w:t xml:space="preserve">.2017 </w:t>
      </w:r>
      <w:r w:rsidRPr="00046278">
        <w:rPr>
          <w:sz w:val="24"/>
          <w:szCs w:val="24"/>
        </w:rPr>
        <w:t>№</w:t>
      </w:r>
      <w:r w:rsidR="00046278" w:rsidRPr="00046278">
        <w:rPr>
          <w:sz w:val="24"/>
          <w:szCs w:val="24"/>
        </w:rPr>
        <w:t>27б</w:t>
      </w:r>
      <w:r w:rsidRPr="00046278">
        <w:rPr>
          <w:sz w:val="24"/>
          <w:szCs w:val="24"/>
        </w:rPr>
        <w:t xml:space="preserve"> создана общественная </w:t>
      </w:r>
      <w:r w:rsidR="00046278" w:rsidRPr="00046278">
        <w:rPr>
          <w:sz w:val="24"/>
          <w:szCs w:val="24"/>
        </w:rPr>
        <w:t xml:space="preserve">муниципальная </w:t>
      </w:r>
      <w:r w:rsidRPr="00046278">
        <w:rPr>
          <w:sz w:val="24"/>
          <w:szCs w:val="24"/>
        </w:rPr>
        <w:t xml:space="preserve">комиссия по обеспечению реализации </w:t>
      </w:r>
      <w:r w:rsidR="00046278" w:rsidRPr="00046278">
        <w:rPr>
          <w:sz w:val="24"/>
          <w:szCs w:val="24"/>
        </w:rPr>
        <w:t>муниципальной программы</w:t>
      </w:r>
      <w:r w:rsidR="00CC1BFA">
        <w:rPr>
          <w:sz w:val="24"/>
          <w:szCs w:val="24"/>
        </w:rPr>
        <w:t xml:space="preserve"> </w:t>
      </w:r>
      <w:r w:rsidR="00046278" w:rsidRPr="00046278">
        <w:rPr>
          <w:sz w:val="24"/>
          <w:szCs w:val="24"/>
        </w:rPr>
        <w:t>ф</w:t>
      </w:r>
      <w:r w:rsidRPr="00046278">
        <w:rPr>
          <w:sz w:val="24"/>
          <w:szCs w:val="24"/>
        </w:rPr>
        <w:t>ормировани</w:t>
      </w:r>
      <w:r w:rsidR="00046278" w:rsidRPr="00046278">
        <w:rPr>
          <w:sz w:val="24"/>
          <w:szCs w:val="24"/>
        </w:rPr>
        <w:t>я современной городской среды</w:t>
      </w:r>
      <w:r w:rsidRPr="00046278">
        <w:rPr>
          <w:sz w:val="24"/>
          <w:szCs w:val="24"/>
        </w:rPr>
        <w:t xml:space="preserve"> на территории Бакчарского сельского поселения</w:t>
      </w:r>
      <w:r w:rsidR="00CC1BFA">
        <w:rPr>
          <w:sz w:val="24"/>
          <w:szCs w:val="24"/>
        </w:rPr>
        <w:t xml:space="preserve"> </w:t>
      </w:r>
      <w:proofErr w:type="gramStart"/>
      <w:r w:rsidRPr="00046278">
        <w:rPr>
          <w:sz w:val="24"/>
          <w:szCs w:val="24"/>
        </w:rPr>
        <w:t>;р</w:t>
      </w:r>
      <w:proofErr w:type="gramEnd"/>
      <w:r w:rsidRPr="00046278">
        <w:rPr>
          <w:sz w:val="24"/>
          <w:szCs w:val="24"/>
        </w:rPr>
        <w:t xml:space="preserve">аспоряжением Администрации Бакчарского сельского поселения  назначен ответственный за реализацию государственной программы на территории </w:t>
      </w:r>
      <w:r w:rsidR="004E4DF7" w:rsidRPr="00046278">
        <w:rPr>
          <w:sz w:val="24"/>
          <w:szCs w:val="24"/>
        </w:rPr>
        <w:t>муниципального образования</w:t>
      </w:r>
      <w:r w:rsidRPr="00046278">
        <w:rPr>
          <w:sz w:val="24"/>
          <w:szCs w:val="24"/>
        </w:rPr>
        <w:t xml:space="preserve">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</w:t>
      </w:r>
      <w:r w:rsidR="004E4DF7" w:rsidRPr="00046278">
        <w:rPr>
          <w:sz w:val="24"/>
          <w:szCs w:val="24"/>
        </w:rPr>
        <w:t>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lastRenderedPageBreak/>
        <w:t>Все решения, касающиеся благоустройства общественных территорий, принимаются открыто и гласно с учетом мнения жителей муниципального образования.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Для повышения уровня доступности информации и информирования граждан и других заинтересованных лиц о задачах и проектах по благоустройству, общественных территорий на официальном портале муниципального образования в сети «Интернет» создан раздел, предоставляющий наиболее полную и актуальную информацию по реализации настоящей муниципальной программы. 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Гражданам, организациям предоставлена возможность внести свои предложения и дополнения к представленному проекту </w:t>
      </w:r>
      <w:proofErr w:type="spellStart"/>
      <w:r w:rsidRPr="00046278">
        <w:rPr>
          <w:sz w:val="24"/>
          <w:szCs w:val="24"/>
        </w:rPr>
        <w:t>благоустройствапарка</w:t>
      </w:r>
      <w:proofErr w:type="spellEnd"/>
      <w:r w:rsidRPr="00046278">
        <w:rPr>
          <w:sz w:val="24"/>
          <w:szCs w:val="24"/>
        </w:rPr>
        <w:t>, муниципальной программы. Такие предложения принимались по электронной почте, при личном приеме.</w:t>
      </w:r>
    </w:p>
    <w:p w:rsidR="002F4A45" w:rsidRPr="00046278" w:rsidRDefault="002F4A45" w:rsidP="0084522D">
      <w:pPr>
        <w:jc w:val="center"/>
        <w:rPr>
          <w:b/>
          <w:sz w:val="24"/>
          <w:szCs w:val="24"/>
        </w:rPr>
      </w:pPr>
      <w:bookmarkStart w:id="3" w:name="Par57"/>
      <w:bookmarkStart w:id="4" w:name="Par91"/>
      <w:bookmarkEnd w:id="3"/>
      <w:bookmarkEnd w:id="4"/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  <w:r w:rsidRPr="00046278">
        <w:rPr>
          <w:b/>
          <w:sz w:val="24"/>
          <w:szCs w:val="24"/>
        </w:rPr>
        <w:t>Механизм реализации муниципальной программы</w:t>
      </w:r>
    </w:p>
    <w:p w:rsidR="002F4A45" w:rsidRPr="00046278" w:rsidRDefault="002F4A45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666000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>Главным распорядителем бюджетных средств, предусмотренных на реализацию настоящей муниципальной программы, является Администрация  Бакчарско</w:t>
      </w:r>
      <w:r w:rsidR="002F4A45" w:rsidRPr="00046278">
        <w:rPr>
          <w:sz w:val="24"/>
          <w:szCs w:val="24"/>
        </w:rPr>
        <w:t>го</w:t>
      </w:r>
      <w:r w:rsidRPr="00046278">
        <w:rPr>
          <w:sz w:val="24"/>
          <w:szCs w:val="24"/>
        </w:rPr>
        <w:t xml:space="preserve"> сельско</w:t>
      </w:r>
      <w:r w:rsidR="002F4A45" w:rsidRPr="00046278">
        <w:rPr>
          <w:sz w:val="24"/>
          <w:szCs w:val="24"/>
        </w:rPr>
        <w:t>го</w:t>
      </w:r>
      <w:r w:rsidRPr="00046278">
        <w:rPr>
          <w:sz w:val="24"/>
          <w:szCs w:val="24"/>
        </w:rPr>
        <w:t xml:space="preserve"> поселени</w:t>
      </w:r>
      <w:r w:rsidR="002F4A45" w:rsidRPr="00046278">
        <w:rPr>
          <w:sz w:val="24"/>
          <w:szCs w:val="24"/>
        </w:rPr>
        <w:t>я</w:t>
      </w:r>
      <w:r w:rsidRPr="00046278">
        <w:rPr>
          <w:sz w:val="24"/>
          <w:szCs w:val="24"/>
        </w:rPr>
        <w:t xml:space="preserve">. 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>Включение в настоящую муниципальную программу общественной территории регулируется Порядком и сроками представления, рассмотрения и оценки предложений граждан и организаций о включении в муниципальную программу формирования современной городской среды на 20</w:t>
      </w:r>
      <w:r w:rsidR="00666000">
        <w:rPr>
          <w:sz w:val="24"/>
          <w:szCs w:val="24"/>
        </w:rPr>
        <w:t>23</w:t>
      </w:r>
      <w:r w:rsidRPr="00046278">
        <w:rPr>
          <w:sz w:val="24"/>
          <w:szCs w:val="24"/>
        </w:rPr>
        <w:t>-202</w:t>
      </w:r>
      <w:r w:rsidR="00666000">
        <w:rPr>
          <w:sz w:val="24"/>
          <w:szCs w:val="24"/>
        </w:rPr>
        <w:t>5</w:t>
      </w:r>
      <w:r w:rsidRPr="00046278">
        <w:rPr>
          <w:sz w:val="24"/>
          <w:szCs w:val="24"/>
        </w:rPr>
        <w:t xml:space="preserve"> годы общественной территории, подлежащей благоустройству</w:t>
      </w:r>
      <w:r w:rsidR="00046278" w:rsidRPr="00046278">
        <w:rPr>
          <w:sz w:val="24"/>
          <w:szCs w:val="24"/>
        </w:rPr>
        <w:t>.</w:t>
      </w:r>
      <w:r w:rsidRPr="00046278">
        <w:rPr>
          <w:sz w:val="24"/>
          <w:szCs w:val="24"/>
        </w:rPr>
        <w:t xml:space="preserve"> Одним из требований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</w:p>
    <w:p w:rsidR="0084522D" w:rsidRPr="00046278" w:rsidRDefault="0084522D" w:rsidP="0084522D">
      <w:pPr>
        <w:keepNext/>
        <w:keepLines/>
        <w:numPr>
          <w:ilvl w:val="0"/>
          <w:numId w:val="12"/>
        </w:numPr>
        <w:spacing w:line="274" w:lineRule="exact"/>
        <w:jc w:val="center"/>
        <w:outlineLvl w:val="2"/>
        <w:rPr>
          <w:b/>
          <w:bCs/>
          <w:sz w:val="24"/>
          <w:szCs w:val="24"/>
        </w:rPr>
      </w:pPr>
      <w:r w:rsidRPr="00046278">
        <w:rPr>
          <w:b/>
          <w:bCs/>
          <w:sz w:val="24"/>
          <w:szCs w:val="24"/>
        </w:rPr>
        <w:t>Оценка и анализ рисков в ходе реализации муниципальной  программы</w:t>
      </w:r>
    </w:p>
    <w:p w:rsidR="0084522D" w:rsidRPr="00046278" w:rsidRDefault="0084522D" w:rsidP="0084522D">
      <w:pPr>
        <w:keepNext/>
        <w:keepLines/>
        <w:spacing w:line="274" w:lineRule="exact"/>
        <w:jc w:val="center"/>
        <w:outlineLvl w:val="2"/>
        <w:rPr>
          <w:b/>
          <w:bCs/>
          <w:sz w:val="24"/>
          <w:szCs w:val="24"/>
        </w:rPr>
      </w:pPr>
    </w:p>
    <w:p w:rsidR="0084522D" w:rsidRPr="00046278" w:rsidRDefault="0084522D" w:rsidP="0084522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Основными рисками, которые могут осложнить достижение целей муниципальной программы, являются: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1.Ухудшение социально-экономической ситуации в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Бакчарском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сельском поселении, Томской области и Российской Федерации в целом и, как одно из возможных следствий, недостаточное ресурсное обеспечение запланированных мероприятий.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2. Правовые риски.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3. Финансовые риски.</w:t>
      </w:r>
    </w:p>
    <w:p w:rsidR="0084522D" w:rsidRPr="00046278" w:rsidRDefault="0084522D" w:rsidP="0084522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4. Крупные природные и техногенные аварии и катастрофы.</w:t>
      </w:r>
    </w:p>
    <w:p w:rsidR="0084522D" w:rsidRPr="00046278" w:rsidRDefault="0084522D" w:rsidP="0084522D">
      <w:pPr>
        <w:spacing w:line="274" w:lineRule="exact"/>
        <w:ind w:left="120" w:right="120"/>
        <w:jc w:val="both"/>
        <w:rPr>
          <w:sz w:val="24"/>
          <w:szCs w:val="24"/>
        </w:rPr>
      </w:pPr>
      <w:bookmarkStart w:id="5" w:name="P788"/>
      <w:bookmarkEnd w:id="5"/>
      <w:r w:rsidRPr="00046278">
        <w:rPr>
          <w:sz w:val="24"/>
          <w:szCs w:val="24"/>
        </w:rPr>
        <w:t>5.Организационные риски, неэффективное управление муниципальной программой, неэффективное взаимодействие ответственных исполнителей, соисполнителей.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proofErr w:type="gramStart"/>
      <w:r w:rsidRPr="00046278">
        <w:rPr>
          <w:sz w:val="24"/>
          <w:szCs w:val="24"/>
        </w:rPr>
        <w:t xml:space="preserve">Из вышеназванных рисков наибольшее отрицательное влияние на реализацию Муниципальной программы могут оказать внешние риски, связанные с ухудшением экономической ситуации и условий заимствования на внутреннем рынке, поскольку рычаги управления указанными рисками практически отсутствуют, а меры по снижению их влияния на устойчивость бюджета муниципального образования </w:t>
      </w:r>
      <w:r w:rsidR="00A43C6E" w:rsidRPr="00046278">
        <w:rPr>
          <w:sz w:val="24"/>
          <w:szCs w:val="24"/>
        </w:rPr>
        <w:t>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</w:t>
      </w:r>
      <w:r w:rsidR="00A43C6E" w:rsidRPr="00046278">
        <w:rPr>
          <w:sz w:val="24"/>
          <w:szCs w:val="24"/>
        </w:rPr>
        <w:t>»</w:t>
      </w:r>
      <w:r w:rsidRPr="00046278">
        <w:rPr>
          <w:sz w:val="24"/>
          <w:szCs w:val="24"/>
        </w:rPr>
        <w:t xml:space="preserve">  ограничены требованиями полного исполнения расходных обязательств муниципального образования </w:t>
      </w:r>
      <w:r w:rsidR="00A43C6E" w:rsidRPr="00046278">
        <w:rPr>
          <w:sz w:val="24"/>
          <w:szCs w:val="24"/>
        </w:rPr>
        <w:t>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</w:t>
      </w:r>
      <w:r w:rsidR="00A43C6E" w:rsidRPr="00046278">
        <w:rPr>
          <w:sz w:val="24"/>
          <w:szCs w:val="24"/>
        </w:rPr>
        <w:t>»</w:t>
      </w:r>
      <w:r w:rsidRPr="00046278">
        <w:rPr>
          <w:sz w:val="24"/>
          <w:szCs w:val="24"/>
        </w:rPr>
        <w:t>.</w:t>
      </w:r>
      <w:proofErr w:type="gramEnd"/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К рискам реализации Муниципальной программы, которыми могут управлять ответственный исполнитель и соисполнители Муниципальной программы, уменьшая вероятность их возникновения, следует отнести следующие:</w:t>
      </w:r>
    </w:p>
    <w:p w:rsidR="0084522D" w:rsidRPr="00046278" w:rsidRDefault="0084522D" w:rsidP="0084522D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1) правовые риски, связанные с отсутствием законодательного регулирования основных направлений Муниципальной программы на местном уровне и (или) недостаточно быстрым осуществлением институциональных преобразований, предусмотренных Муниципальной программой;</w:t>
      </w:r>
    </w:p>
    <w:p w:rsidR="0084522D" w:rsidRPr="00046278" w:rsidRDefault="0084522D" w:rsidP="0084522D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2) организационные риски, связанные с возникновением проблем в реализации подпрограммы в результате недобросовестности ответственного исполнителя или соисполнителей, что может привести к неэффективному использованию бюджетных средств, несвоевременному финансированию, невыполнению ряда мероприятий </w:t>
      </w:r>
      <w:r w:rsidRPr="00046278">
        <w:rPr>
          <w:rFonts w:ascii="Times New Roman" w:hAnsi="Times New Roman" w:cs="Times New Roman"/>
          <w:sz w:val="24"/>
          <w:szCs w:val="24"/>
        </w:rPr>
        <w:lastRenderedPageBreak/>
        <w:t>подпрограммы.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Снижению указанных рисков будут способствовать повышение квалификации ответственного исполнителя для своевременной и эффективной реализации запланированных мероприятий, координация деятельности ответственного исполнителя и налаживание административных процедур для снижения организационных рисков, а также повышение ответственности учредителей и получателей бюджетных сре</w:t>
      </w:r>
      <w:proofErr w:type="gramStart"/>
      <w:r w:rsidRPr="00046278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и составлении и исполнении бюджета.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3) финансовые риски, которые связаны с финансированием Муниципальной программы в неполном объеме за счет бюджетных средств. Данные риски могут возникнуть по причине увеличения дефицита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 xml:space="preserve">, наращивания расходов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="00CC1BFA">
        <w:rPr>
          <w:rFonts w:ascii="Times New Roman" w:hAnsi="Times New Roman" w:cs="Times New Roman"/>
          <w:sz w:val="24"/>
          <w:szCs w:val="24"/>
        </w:rPr>
        <w:t xml:space="preserve"> </w:t>
      </w:r>
      <w:r w:rsidRPr="00046278">
        <w:rPr>
          <w:rFonts w:ascii="Times New Roman" w:hAnsi="Times New Roman" w:cs="Times New Roman"/>
          <w:sz w:val="24"/>
          <w:szCs w:val="24"/>
        </w:rPr>
        <w:t xml:space="preserve">необеспеченными доходами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Их снижению будут способствовать внедрение в практику долгосрочной бюджетной стратегии, обеспечивающей соблюдение законодательно установленных бюджетных правил, а также установление на долгосрочный период предельных расходов бюджета муниципального образования </w:t>
      </w:r>
      <w:r w:rsidR="004B673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4B673E" w:rsidRPr="00046278">
        <w:rPr>
          <w:rFonts w:ascii="Times New Roman" w:hAnsi="Times New Roman" w:cs="Times New Roman"/>
          <w:sz w:val="24"/>
          <w:szCs w:val="24"/>
        </w:rPr>
        <w:t>»</w:t>
      </w:r>
      <w:r w:rsidR="00CC1BFA">
        <w:rPr>
          <w:rFonts w:ascii="Times New Roman" w:hAnsi="Times New Roman" w:cs="Times New Roman"/>
          <w:sz w:val="24"/>
          <w:szCs w:val="24"/>
        </w:rPr>
        <w:t xml:space="preserve"> </w:t>
      </w:r>
      <w:r w:rsidRPr="00046278">
        <w:rPr>
          <w:rFonts w:ascii="Times New Roman" w:hAnsi="Times New Roman" w:cs="Times New Roman"/>
          <w:sz w:val="24"/>
          <w:szCs w:val="24"/>
        </w:rPr>
        <w:t xml:space="preserve">на реализацию муниципальных программ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proofErr w:type="gramStart"/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 xml:space="preserve">«потолков расходов»), соответствующих долгосрочному прогнозу основных характеристик бюджета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 xml:space="preserve">, и их соблюдение при формировании проекта бюджета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поселение</w:t>
      </w:r>
      <w:proofErr w:type="gramStart"/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очередной финансовый год и плановый период.</w:t>
      </w:r>
    </w:p>
    <w:p w:rsidR="00CA3360" w:rsidRDefault="00CA3360" w:rsidP="00AC637D">
      <w:pPr>
        <w:rPr>
          <w:sz w:val="24"/>
        </w:rPr>
      </w:pPr>
    </w:p>
    <w:p w:rsidR="005B4E81" w:rsidRDefault="005B4E81" w:rsidP="00AC637D">
      <w:pPr>
        <w:rPr>
          <w:sz w:val="24"/>
        </w:rPr>
      </w:pPr>
    </w:p>
    <w:p w:rsidR="00A37BB2" w:rsidRPr="00A37BB2" w:rsidRDefault="005B4E81" w:rsidP="00AC637D">
      <w:pPr>
        <w:rPr>
          <w:b/>
          <w:sz w:val="24"/>
        </w:rPr>
      </w:pPr>
      <w:r w:rsidRPr="00A37BB2">
        <w:rPr>
          <w:b/>
          <w:sz w:val="24"/>
        </w:rPr>
        <w:t xml:space="preserve">6. </w:t>
      </w:r>
      <w:r w:rsidR="00A37BB2" w:rsidRPr="00A37BB2">
        <w:rPr>
          <w:b/>
          <w:sz w:val="24"/>
        </w:rPr>
        <w:t>Информирование граждан о ходе выполнения муниципальн</w:t>
      </w:r>
      <w:r w:rsidR="00E13AED">
        <w:rPr>
          <w:b/>
          <w:sz w:val="24"/>
        </w:rPr>
        <w:t xml:space="preserve">ой </w:t>
      </w:r>
      <w:r w:rsidR="00A37BB2" w:rsidRPr="00A37BB2">
        <w:rPr>
          <w:b/>
          <w:sz w:val="24"/>
        </w:rPr>
        <w:t>программ</w:t>
      </w:r>
      <w:r w:rsidR="00E13AED">
        <w:rPr>
          <w:b/>
          <w:sz w:val="24"/>
        </w:rPr>
        <w:t>ы</w:t>
      </w:r>
    </w:p>
    <w:p w:rsidR="00A37BB2" w:rsidRDefault="00A37BB2" w:rsidP="00AC637D">
      <w:pPr>
        <w:rPr>
          <w:sz w:val="24"/>
        </w:rPr>
      </w:pPr>
    </w:p>
    <w:p w:rsidR="005B4E81" w:rsidRDefault="00CC1BFA" w:rsidP="00E13AED">
      <w:pPr>
        <w:jc w:val="both"/>
        <w:rPr>
          <w:sz w:val="24"/>
        </w:rPr>
      </w:pPr>
      <w:r>
        <w:rPr>
          <w:sz w:val="24"/>
        </w:rPr>
        <w:t xml:space="preserve">      </w:t>
      </w:r>
      <w:proofErr w:type="gramStart"/>
      <w:r w:rsidR="005B4E81" w:rsidRPr="00A37BB2">
        <w:rPr>
          <w:sz w:val="24"/>
        </w:rPr>
        <w:t>Информирование граждан о ходе выполнения муниципальн</w:t>
      </w:r>
      <w:r w:rsidR="00E13AED">
        <w:rPr>
          <w:sz w:val="24"/>
        </w:rPr>
        <w:t>ой</w:t>
      </w:r>
      <w:r w:rsidR="005B4E81" w:rsidRPr="00A37BB2">
        <w:rPr>
          <w:sz w:val="24"/>
        </w:rPr>
        <w:t xml:space="preserve"> программ</w:t>
      </w:r>
      <w:r w:rsidR="00E13AED">
        <w:rPr>
          <w:sz w:val="24"/>
        </w:rPr>
        <w:t>ы осуществляется</w:t>
      </w:r>
      <w:r w:rsidR="005B4E81" w:rsidRPr="00A37BB2">
        <w:rPr>
          <w:sz w:val="24"/>
        </w:rPr>
        <w:t xml:space="preserve"> через официальные сайты органов местного самоуправления</w:t>
      </w:r>
      <w:r w:rsidR="00B62434" w:rsidRPr="00A37BB2">
        <w:rPr>
          <w:sz w:val="24"/>
        </w:rPr>
        <w:t xml:space="preserve"> не реже одного раза в квартал в соответствии с Порядком информирования граждан о ходе выполнения государственной программы и муниципальных программ</w:t>
      </w:r>
      <w:r w:rsidR="00A37BB2" w:rsidRPr="00A37BB2">
        <w:rPr>
          <w:sz w:val="24"/>
        </w:rPr>
        <w:t>, в том числе о ходе реализации конкретных мероприятий по благоустройству общественных территорий в рамках указанных программ, установленным постановлением Администрации Томской</w:t>
      </w:r>
      <w:proofErr w:type="gramEnd"/>
      <w:r w:rsidR="00A37BB2" w:rsidRPr="00A37BB2">
        <w:rPr>
          <w:sz w:val="24"/>
        </w:rPr>
        <w:t xml:space="preserve"> области от </w:t>
      </w:r>
      <w:r w:rsidR="00493699">
        <w:rPr>
          <w:sz w:val="24"/>
        </w:rPr>
        <w:t>25.09.2019 №337а</w:t>
      </w:r>
      <w:r w:rsidR="00A37BB2" w:rsidRPr="00A37BB2">
        <w:rPr>
          <w:sz w:val="24"/>
        </w:rPr>
        <w:t>.</w:t>
      </w:r>
    </w:p>
    <w:p w:rsidR="00E13AED" w:rsidRPr="00A37BB2" w:rsidRDefault="00E13AED" w:rsidP="00E13AED">
      <w:pPr>
        <w:jc w:val="both"/>
        <w:rPr>
          <w:sz w:val="24"/>
        </w:rPr>
        <w:sectPr w:rsidR="00E13AED" w:rsidRPr="00A37BB2" w:rsidSect="00CA3360">
          <w:pgSz w:w="11906" w:h="16838"/>
          <w:pgMar w:top="964" w:right="964" w:bottom="709" w:left="1418" w:header="720" w:footer="720" w:gutter="0"/>
          <w:cols w:space="720"/>
          <w:docGrid w:linePitch="272"/>
        </w:sectPr>
      </w:pPr>
      <w:bookmarkStart w:id="6" w:name="_GoBack"/>
      <w:bookmarkEnd w:id="6"/>
    </w:p>
    <w:p w:rsidR="00CA3360" w:rsidRPr="00046278" w:rsidRDefault="00CA3360" w:rsidP="00CA3360">
      <w:pPr>
        <w:jc w:val="right"/>
        <w:rPr>
          <w:sz w:val="24"/>
          <w:szCs w:val="24"/>
        </w:rPr>
      </w:pPr>
      <w:r w:rsidRPr="00046278">
        <w:rPr>
          <w:sz w:val="24"/>
          <w:szCs w:val="24"/>
        </w:rPr>
        <w:lastRenderedPageBreak/>
        <w:t xml:space="preserve">Приложение 1 </w:t>
      </w:r>
    </w:p>
    <w:p w:rsidR="00CA3360" w:rsidRPr="00046278" w:rsidRDefault="00CA3360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046278">
        <w:rPr>
          <w:rFonts w:ascii="Times New Roman" w:hAnsi="Times New Roman"/>
          <w:sz w:val="24"/>
          <w:szCs w:val="24"/>
        </w:rPr>
        <w:br/>
        <w:t xml:space="preserve">«Формирование современной городской среды на территории </w:t>
      </w:r>
    </w:p>
    <w:p w:rsidR="00CA3360" w:rsidRDefault="00CA3360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>Бакчарского сельского поселения на 20</w:t>
      </w:r>
      <w:r w:rsidR="000F6C6B"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 w:rsidR="000F6C6B"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</w:t>
      </w:r>
    </w:p>
    <w:p w:rsidR="00CA3360" w:rsidRPr="00046278" w:rsidRDefault="00CA3360" w:rsidP="00CA336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CA3360" w:rsidRPr="00046278" w:rsidRDefault="00CA3360" w:rsidP="00CA33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Перечень программных мероприятий муниципальной программы </w:t>
      </w:r>
    </w:p>
    <w:p w:rsidR="00CA3360" w:rsidRPr="00046278" w:rsidRDefault="00CA3360" w:rsidP="00CA336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на территории Бакчарского сельского поселения на 20</w:t>
      </w:r>
      <w:r w:rsidR="000F6C6B"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 w:rsidR="000F6C6B"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</w:t>
      </w:r>
    </w:p>
    <w:p w:rsidR="00CA3360" w:rsidRPr="00046278" w:rsidRDefault="00CA3360" w:rsidP="00CA336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2173"/>
        <w:gridCol w:w="954"/>
        <w:gridCol w:w="900"/>
        <w:gridCol w:w="900"/>
        <w:gridCol w:w="151"/>
        <w:gridCol w:w="992"/>
        <w:gridCol w:w="850"/>
        <w:gridCol w:w="674"/>
        <w:gridCol w:w="1800"/>
        <w:gridCol w:w="4320"/>
      </w:tblGrid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NN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Наименование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цели, задачи,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мероприятия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муниципальной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программы (подпрограммы)  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Объем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финанси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рования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046278">
              <w:rPr>
                <w:sz w:val="22"/>
                <w:szCs w:val="22"/>
              </w:rPr>
              <w:t xml:space="preserve">(тыс.   </w:t>
            </w:r>
            <w:proofErr w:type="gram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рублей) </w:t>
            </w:r>
          </w:p>
        </w:tc>
        <w:tc>
          <w:tcPr>
            <w:tcW w:w="35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В том числе за счет средств   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Участники мероприятий </w:t>
            </w:r>
          </w:p>
        </w:tc>
        <w:tc>
          <w:tcPr>
            <w:tcW w:w="4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Ожидаемый эффект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(социально-экономический)</w:t>
            </w: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феде</w:t>
            </w:r>
            <w:proofErr w:type="spellEnd"/>
            <w:r w:rsidRPr="00046278">
              <w:rPr>
                <w:sz w:val="22"/>
                <w:szCs w:val="22"/>
              </w:rPr>
              <w:t xml:space="preserve">-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рального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бюджета </w:t>
            </w:r>
          </w:p>
        </w:tc>
        <w:tc>
          <w:tcPr>
            <w:tcW w:w="114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област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ного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бюджета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местных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бюджетов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внебюд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жетных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источ</w:t>
            </w:r>
            <w:proofErr w:type="spellEnd"/>
            <w:r w:rsidRPr="00046278">
              <w:rPr>
                <w:sz w:val="22"/>
                <w:szCs w:val="22"/>
              </w:rPr>
              <w:t xml:space="preserve">-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ников</w:t>
            </w:r>
            <w:proofErr w:type="spellEnd"/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2     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3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4    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5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6 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7    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8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9   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10     </w:t>
            </w:r>
          </w:p>
        </w:tc>
      </w:tr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714" w:type="dxa"/>
            <w:gridSpan w:val="1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Цель муниципальной программы (подпрограммы)</w:t>
            </w:r>
            <w:proofErr w:type="gramStart"/>
            <w:r w:rsidRPr="00046278">
              <w:rPr>
                <w:sz w:val="22"/>
                <w:szCs w:val="22"/>
              </w:rPr>
              <w:t>:</w:t>
            </w:r>
            <w:r w:rsidR="00795034" w:rsidRPr="00046278">
              <w:rPr>
                <w:sz w:val="22"/>
                <w:szCs w:val="22"/>
              </w:rPr>
              <w:t>П</w:t>
            </w:r>
            <w:proofErr w:type="gramEnd"/>
            <w:r w:rsidR="00795034" w:rsidRPr="00046278">
              <w:rPr>
                <w:sz w:val="22"/>
                <w:szCs w:val="22"/>
              </w:rPr>
              <w:t xml:space="preserve">овышение уровня благоустройства </w:t>
            </w:r>
            <w:r w:rsidR="00795034" w:rsidRPr="0000491A">
              <w:rPr>
                <w:sz w:val="22"/>
                <w:szCs w:val="22"/>
              </w:rPr>
              <w:t xml:space="preserve">общественных </w:t>
            </w:r>
            <w:r w:rsidR="00795034" w:rsidRPr="00046278">
              <w:rPr>
                <w:sz w:val="22"/>
                <w:szCs w:val="22"/>
              </w:rPr>
              <w:t>территори</w:t>
            </w:r>
            <w:r w:rsidR="00795034">
              <w:rPr>
                <w:sz w:val="22"/>
                <w:szCs w:val="22"/>
              </w:rPr>
              <w:t>й</w:t>
            </w:r>
            <w:r w:rsidR="00795034" w:rsidRPr="00046278">
              <w:rPr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="00795034" w:rsidRPr="00046278">
              <w:rPr>
                <w:sz w:val="22"/>
                <w:szCs w:val="22"/>
              </w:rPr>
              <w:t>Бакчарское</w:t>
            </w:r>
            <w:proofErr w:type="spellEnd"/>
            <w:r w:rsidR="00795034" w:rsidRPr="00046278">
              <w:rPr>
                <w:sz w:val="22"/>
                <w:szCs w:val="22"/>
              </w:rPr>
              <w:t xml:space="preserve"> сельское поселение»</w:t>
            </w:r>
          </w:p>
        </w:tc>
      </w:tr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 1</w:t>
            </w:r>
          </w:p>
        </w:tc>
        <w:tc>
          <w:tcPr>
            <w:tcW w:w="11541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795034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Повышение уровня благоустройства общественных территорий муниципального образования «</w:t>
            </w:r>
            <w:proofErr w:type="spellStart"/>
            <w:r w:rsidRPr="00046278">
              <w:rPr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sz w:val="22"/>
                <w:szCs w:val="22"/>
              </w:rPr>
              <w:t xml:space="preserve"> сельское поселение»</w:t>
            </w: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A3360" w:rsidRPr="00046278">
              <w:rPr>
                <w:sz w:val="22"/>
                <w:szCs w:val="22"/>
              </w:rPr>
              <w:t>.1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1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543AE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DE71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 w:rsidR="00DE711D"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 w:rsidR="00DE711D">
              <w:rPr>
                <w:sz w:val="22"/>
                <w:szCs w:val="22"/>
              </w:rPr>
              <w:t>в</w:t>
            </w:r>
            <w:proofErr w:type="gramEnd"/>
            <w:r w:rsidR="00DE711D">
              <w:rPr>
                <w:sz w:val="22"/>
                <w:szCs w:val="22"/>
              </w:rPr>
              <w:t xml:space="preserve"> с. </w:t>
            </w:r>
            <w:proofErr w:type="spellStart"/>
            <w:r w:rsidR="00DE711D">
              <w:rPr>
                <w:sz w:val="22"/>
                <w:szCs w:val="22"/>
              </w:rPr>
              <w:t>Бакчар</w:t>
            </w:r>
            <w:proofErr w:type="spellEnd"/>
            <w:r w:rsidR="00DE711D">
              <w:rPr>
                <w:sz w:val="22"/>
                <w:szCs w:val="22"/>
              </w:rPr>
              <w:t xml:space="preserve">, Бакчарского </w:t>
            </w:r>
            <w:proofErr w:type="gramStart"/>
            <w:r w:rsidR="00DE711D">
              <w:rPr>
                <w:sz w:val="22"/>
                <w:szCs w:val="22"/>
              </w:rPr>
              <w:t>района</w:t>
            </w:r>
            <w:proofErr w:type="gramEnd"/>
            <w:r w:rsidR="00DE711D">
              <w:rPr>
                <w:sz w:val="22"/>
                <w:szCs w:val="22"/>
              </w:rPr>
              <w:t>, Томской области. Очередь 1.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F44E01" w:rsidP="007543AE">
            <w:r>
              <w:t>5836,03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F44E01" w:rsidP="007543AE">
            <w:r>
              <w:t>5377,90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F44E01" w:rsidP="007543AE">
            <w:r>
              <w:t>166,33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F44E01" w:rsidP="007543AE">
            <w:r>
              <w:t>291,80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00491A">
            <w:pPr>
              <w:jc w:val="both"/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693C31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Своевременное и качественное выполнение реализуемого мероприятия.</w:t>
            </w:r>
          </w:p>
          <w:p w:rsidR="00741350" w:rsidRPr="0014413B" w:rsidRDefault="007543AE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>2</w:t>
            </w:r>
            <w:r w:rsidR="00C36973">
              <w:rPr>
                <w:color w:val="000000"/>
                <w:sz w:val="22"/>
                <w:szCs w:val="22"/>
              </w:rPr>
              <w:t>3</w:t>
            </w:r>
            <w:r w:rsidRPr="00046278">
              <w:rPr>
                <w:color w:val="000000"/>
                <w:sz w:val="22"/>
                <w:szCs w:val="22"/>
              </w:rPr>
              <w:t>год</w:t>
            </w:r>
            <w:r w:rsidR="0014413B">
              <w:rPr>
                <w:color w:val="000000"/>
                <w:sz w:val="22"/>
                <w:szCs w:val="22"/>
              </w:rPr>
              <w:t xml:space="preserve">уна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 w:rsidR="0014413B"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 w:rsidR="0014413B">
              <w:rPr>
                <w:color w:val="000000"/>
                <w:sz w:val="22"/>
                <w:szCs w:val="22"/>
              </w:rPr>
              <w:t>и.</w:t>
            </w:r>
          </w:p>
        </w:tc>
      </w:tr>
      <w:tr w:rsidR="0014413B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DE71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693C31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lastRenderedPageBreak/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>, Томской области. Очередь 2.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lastRenderedPageBreak/>
              <w:t>20</w:t>
            </w:r>
            <w:r w:rsidR="000F6C6B"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5927,79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5462,46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168,94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296,39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  <w:p w:rsidR="00CA3360" w:rsidRDefault="00CA3360" w:rsidP="00693C31">
            <w:pPr>
              <w:pStyle w:val="a7"/>
              <w:rPr>
                <w:rFonts w:ascii="Times New Roman" w:hAnsi="Times New Roman"/>
              </w:rPr>
            </w:pPr>
          </w:p>
          <w:p w:rsidR="0014413B" w:rsidRPr="00046278" w:rsidRDefault="0014413B" w:rsidP="00693C31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Своевременное и качественное выполнение реализуемого мероприятия.</w:t>
            </w:r>
          </w:p>
          <w:p w:rsidR="00CA3360" w:rsidRPr="00046278" w:rsidRDefault="0014413B" w:rsidP="0014413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</w:tc>
      </w:tr>
      <w:tr w:rsidR="0014413B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1.3.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>, Томской области. Очередь 3.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 w:rsidR="000F6C6B"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00491A">
            <w:pPr>
              <w:jc w:val="both"/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Своевременное и качественное выполнение реализуемого мероприятия.</w:t>
            </w:r>
          </w:p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  <w:p w:rsidR="00CA3360" w:rsidRPr="00046278" w:rsidRDefault="0014413B" w:rsidP="0014413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CA3360" w:rsidRPr="00046278">
              <w:rPr>
                <w:sz w:val="22"/>
                <w:szCs w:val="22"/>
              </w:rPr>
              <w:t>величение показателя площади благоустроенных общественных территорий, приходящихся на 1 жителя муниципального образ</w:t>
            </w:r>
            <w:r w:rsidR="00741350">
              <w:rPr>
                <w:sz w:val="22"/>
                <w:szCs w:val="22"/>
              </w:rPr>
              <w:t>ования</w:t>
            </w:r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Бакчарский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  <w:r w:rsidR="00741350">
              <w:rPr>
                <w:sz w:val="22"/>
                <w:szCs w:val="22"/>
              </w:rPr>
              <w:t xml:space="preserve">, до уровня </w:t>
            </w:r>
            <w:r>
              <w:rPr>
                <w:sz w:val="22"/>
                <w:szCs w:val="22"/>
              </w:rPr>
              <w:t>1,31</w:t>
            </w:r>
            <w:r w:rsidR="00741350">
              <w:rPr>
                <w:sz w:val="22"/>
                <w:szCs w:val="22"/>
              </w:rPr>
              <w:t>кв</w:t>
            </w:r>
            <w:proofErr w:type="gramStart"/>
            <w:r w:rsidR="00741350">
              <w:rPr>
                <w:sz w:val="22"/>
                <w:szCs w:val="22"/>
              </w:rPr>
              <w:t>.м</w:t>
            </w:r>
            <w:proofErr w:type="gramEnd"/>
            <w:r w:rsidR="00741350">
              <w:rPr>
                <w:sz w:val="22"/>
                <w:szCs w:val="22"/>
              </w:rPr>
              <w:t xml:space="preserve"> на </w:t>
            </w:r>
            <w:r w:rsidR="00CA3360" w:rsidRPr="00046278">
              <w:rPr>
                <w:sz w:val="22"/>
                <w:szCs w:val="22"/>
              </w:rPr>
              <w:t>1 жителя.</w:t>
            </w:r>
          </w:p>
        </w:tc>
      </w:tr>
      <w:tr w:rsidR="00F44E01" w:rsidRPr="00046278" w:rsidTr="00975804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Итого по       </w:t>
            </w:r>
          </w:p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задаче 1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всего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B0399" w:rsidRDefault="00F44E01" w:rsidP="00F44E01">
            <w:r w:rsidRPr="000B0399">
              <w:t>17036,67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B0399" w:rsidRDefault="00F44E01" w:rsidP="00F44E01">
            <w:r w:rsidRPr="000B0399">
              <w:t>5836,03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B0399" w:rsidRDefault="00F44E01" w:rsidP="00F44E01">
            <w:r w:rsidRPr="000B0399">
              <w:t>5927,79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Default="00F44E01" w:rsidP="00F44E01">
            <w:r w:rsidRPr="000B0399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F44E01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8E38A7" w:rsidRDefault="00F44E01" w:rsidP="00F44E01">
            <w:r w:rsidRPr="008E38A7">
              <w:t>5836,03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8E38A7" w:rsidRDefault="00F44E01" w:rsidP="00F44E01">
            <w:r w:rsidRPr="008E38A7">
              <w:t>5377,90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8E38A7" w:rsidRDefault="00F44E01" w:rsidP="00F44E01">
            <w:r w:rsidRPr="008E38A7">
              <w:t>166,33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Default="00F44E01" w:rsidP="00F44E01">
            <w:r w:rsidRPr="008E38A7">
              <w:t>291,80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F44E01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533D8D" w:rsidRDefault="00F44E01" w:rsidP="00F44E01">
            <w:r w:rsidRPr="00533D8D">
              <w:t>5927,79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533D8D" w:rsidRDefault="00F44E01" w:rsidP="00F44E01">
            <w:r w:rsidRPr="00533D8D">
              <w:t>5462,46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533D8D" w:rsidRDefault="00F44E01" w:rsidP="00F44E01">
            <w:r w:rsidRPr="00533D8D">
              <w:t>168,94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Default="00F44E01" w:rsidP="00F44E01">
            <w:r w:rsidRPr="00533D8D">
              <w:t>296,39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Итого по       </w:t>
            </w:r>
          </w:p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муниципальной</w:t>
            </w:r>
          </w:p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программе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всего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19996,99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6027,62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8696,52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F44E01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B671AA" w:rsidRDefault="00F44E01" w:rsidP="00F44E01">
            <w:r w:rsidRPr="00B671AA">
              <w:t>5836,03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B671AA" w:rsidRDefault="00F44E01" w:rsidP="00F44E01">
            <w:r w:rsidRPr="00B671AA">
              <w:t>5377,90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B671AA" w:rsidRDefault="00F44E01" w:rsidP="00F44E01">
            <w:r w:rsidRPr="00B671AA">
              <w:t>166,33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Default="00F44E01" w:rsidP="00F44E01">
            <w:r w:rsidRPr="00B671AA">
              <w:t>291,80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F44E01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FC3905" w:rsidRDefault="00F44E01" w:rsidP="00F44E01">
            <w:r w:rsidRPr="00FC3905">
              <w:t>5927,79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FC3905" w:rsidRDefault="00F44E01" w:rsidP="00F44E01">
            <w:r w:rsidRPr="00FC3905">
              <w:t>5462,46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FC3905" w:rsidRDefault="00F44E01" w:rsidP="00F44E01">
            <w:r w:rsidRPr="00FC3905">
              <w:t>168,94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Default="00F44E01" w:rsidP="00F44E01">
            <w:r w:rsidRPr="00FC3905">
              <w:t>296,39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F44E01" w:rsidRPr="00046278" w:rsidTr="0000491A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F44E01" w:rsidRPr="00046278" w:rsidRDefault="00F44E01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F44E01" w:rsidRPr="00E86EAA" w:rsidRDefault="00F44E01" w:rsidP="00F44E01">
            <w:r w:rsidRPr="00E86EAA">
              <w:t>17036,67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F44E01" w:rsidRPr="00E86EAA" w:rsidRDefault="00F44E01" w:rsidP="00F44E01">
            <w:r w:rsidRPr="00E86EAA">
              <w:t>5836,03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F44E01" w:rsidRPr="00E86EAA" w:rsidRDefault="00F44E01" w:rsidP="00F44E01">
            <w:r w:rsidRPr="00E86EAA">
              <w:t>5927,79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</w:tcPr>
          <w:p w:rsidR="00F44E01" w:rsidRDefault="00F44E01" w:rsidP="00F44E01">
            <w:r w:rsidRPr="00E86EAA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44E01" w:rsidRPr="00046278" w:rsidRDefault="00F44E01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A3360" w:rsidRPr="006B7B60" w:rsidRDefault="00CA3360" w:rsidP="00AC637D">
      <w:pPr>
        <w:rPr>
          <w:sz w:val="24"/>
          <w:lang w:val="en-US"/>
        </w:rPr>
        <w:sectPr w:rsidR="00CA3360" w:rsidRPr="006B7B60" w:rsidSect="00CA3360">
          <w:pgSz w:w="16838" w:h="11906" w:orient="landscape"/>
          <w:pgMar w:top="1418" w:right="964" w:bottom="964" w:left="709" w:header="720" w:footer="720" w:gutter="0"/>
          <w:cols w:space="720"/>
          <w:docGrid w:linePitch="272"/>
        </w:sectPr>
      </w:pPr>
    </w:p>
    <w:p w:rsidR="00CA3360" w:rsidRPr="006B7B60" w:rsidRDefault="00CA3360" w:rsidP="00CA3360">
      <w:pPr>
        <w:rPr>
          <w:sz w:val="24"/>
          <w:szCs w:val="24"/>
          <w:lang w:val="en-US"/>
        </w:rPr>
        <w:sectPr w:rsidR="00CA3360" w:rsidRPr="006B7B60" w:rsidSect="0064362B">
          <w:type w:val="continuous"/>
          <w:pgSz w:w="16838" w:h="11906" w:orient="landscape"/>
          <w:pgMar w:top="1418" w:right="964" w:bottom="964" w:left="709" w:header="720" w:footer="720" w:gutter="0"/>
          <w:cols w:space="720"/>
          <w:docGrid w:linePitch="272"/>
        </w:sectPr>
      </w:pPr>
    </w:p>
    <w:p w:rsidR="00EC1A26" w:rsidRPr="006B7B60" w:rsidRDefault="00EC1A26" w:rsidP="00EC1A26">
      <w:pPr>
        <w:pStyle w:val="ConsPlusNormal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w:lastRenderedPageBreak/>
        <w:tab/>
      </w:r>
      <w:r w:rsidRPr="00046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B7B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EC1A26" w:rsidRPr="00046278" w:rsidRDefault="00EC1A26" w:rsidP="00EC1A26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046278">
        <w:rPr>
          <w:rFonts w:ascii="Times New Roman" w:hAnsi="Times New Roman"/>
          <w:sz w:val="24"/>
          <w:szCs w:val="24"/>
        </w:rPr>
        <w:br/>
        <w:t xml:space="preserve">«Формирование современной городской среды на территории </w:t>
      </w:r>
    </w:p>
    <w:p w:rsidR="00EC1A26" w:rsidRPr="00046278" w:rsidRDefault="00EC1A26" w:rsidP="00EC1A26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>Бакчарского сельского поселения на 20</w:t>
      </w:r>
      <w:r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 </w:t>
      </w:r>
    </w:p>
    <w:p w:rsidR="00CD6994" w:rsidRDefault="00CD6994" w:rsidP="00EC1A26">
      <w:pPr>
        <w:tabs>
          <w:tab w:val="left" w:pos="10875"/>
        </w:tabs>
        <w:rPr>
          <w:sz w:val="24"/>
        </w:rPr>
      </w:pPr>
    </w:p>
    <w:p w:rsidR="00CD6994" w:rsidRDefault="00CD6994" w:rsidP="00EC1A26">
      <w:pPr>
        <w:tabs>
          <w:tab w:val="left" w:pos="10875"/>
        </w:tabs>
        <w:rPr>
          <w:sz w:val="24"/>
        </w:rPr>
      </w:pPr>
    </w:p>
    <w:p w:rsidR="00EC1A26" w:rsidRPr="00CD6994" w:rsidRDefault="00CD6994" w:rsidP="00CD6994">
      <w:pPr>
        <w:tabs>
          <w:tab w:val="left" w:pos="10875"/>
        </w:tabs>
        <w:jc w:val="center"/>
        <w:rPr>
          <w:b/>
          <w:sz w:val="24"/>
        </w:rPr>
      </w:pPr>
      <w:r w:rsidRPr="00CD6994">
        <w:rPr>
          <w:b/>
          <w:sz w:val="24"/>
        </w:rPr>
        <w:t>ВИЗУАЛИЗИРОВАННЫЙ ПЕРЕЧЕНЬ</w:t>
      </w:r>
    </w:p>
    <w:p w:rsidR="00CD6994" w:rsidRDefault="00CD6994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sz w:val="24"/>
        </w:rPr>
        <w:t>о</w:t>
      </w:r>
      <w:r w:rsidRPr="00CD6994">
        <w:rPr>
          <w:b/>
          <w:sz w:val="24"/>
        </w:rPr>
        <w:t xml:space="preserve">бразцов </w:t>
      </w:r>
      <w:r w:rsidR="00F33E41">
        <w:rPr>
          <w:b/>
          <w:sz w:val="24"/>
        </w:rPr>
        <w:t>«Б</w:t>
      </w:r>
      <w:r w:rsidRPr="00CD6994">
        <w:rPr>
          <w:b/>
          <w:sz w:val="24"/>
        </w:rPr>
        <w:t>лагоустройства</w:t>
      </w:r>
      <w:r w:rsidR="00F33E41">
        <w:rPr>
          <w:b/>
          <w:sz w:val="24"/>
        </w:rPr>
        <w:t xml:space="preserve"> Парка семейного отдыха»</w:t>
      </w:r>
    </w:p>
    <w:p w:rsidR="00CD6994" w:rsidRDefault="009576D2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714875" cy="4714875"/>
            <wp:effectExtent l="0" t="0" r="0" b="0"/>
            <wp:docPr id="4" name="Рисунок 4" descr="E:\ФОТО\Гор. среда\park-swings-kovka-v5-kamera-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Гор. среда\park-swings-kovka-v5-kamera-21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4714875" cy="4714875"/>
            <wp:effectExtent l="0" t="0" r="0" b="0"/>
            <wp:docPr id="5" name="Рисунок 5" descr="E:\ФОТО\Гор. среда\sm17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Гор. среда\sm176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94" w:rsidRDefault="009576D2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667500" cy="6667500"/>
            <wp:effectExtent l="0" t="0" r="0" b="0"/>
            <wp:docPr id="6" name="Рисунок 6" descr="E:\ФОТО\Гор. среда\стол те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Гор. среда\стол тен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80" w:rsidRDefault="003E1480" w:rsidP="00CD6994">
      <w:pPr>
        <w:tabs>
          <w:tab w:val="left" w:pos="10875"/>
        </w:tabs>
        <w:jc w:val="center"/>
        <w:rPr>
          <w:b/>
          <w:sz w:val="24"/>
        </w:rPr>
      </w:pPr>
    </w:p>
    <w:p w:rsidR="003E1480" w:rsidRDefault="003E1480" w:rsidP="00CD6994">
      <w:pPr>
        <w:tabs>
          <w:tab w:val="left" w:pos="10875"/>
        </w:tabs>
        <w:jc w:val="center"/>
        <w:rPr>
          <w:b/>
          <w:sz w:val="24"/>
        </w:rPr>
      </w:pPr>
    </w:p>
    <w:p w:rsidR="003E1480" w:rsidRPr="00CD6994" w:rsidRDefault="0028246E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9382125" cy="6257925"/>
            <wp:effectExtent l="19050" t="0" r="9525" b="0"/>
            <wp:docPr id="3" name="Рисунок 3" descr="фигура 12 К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гура 12 Кси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80" w:rsidRPr="00CD6994" w:rsidSect="00693C31">
      <w:pgSz w:w="16838" w:h="11906" w:orient="landscape"/>
      <w:pgMar w:top="539" w:right="72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01" w:rsidRDefault="00F44E01">
      <w:r>
        <w:separator/>
      </w:r>
    </w:p>
  </w:endnote>
  <w:endnote w:type="continuationSeparator" w:id="0">
    <w:p w:rsidR="00F44E01" w:rsidRDefault="00F44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01" w:rsidRDefault="00F44E01">
      <w:r>
        <w:separator/>
      </w:r>
    </w:p>
  </w:footnote>
  <w:footnote w:type="continuationSeparator" w:id="0">
    <w:p w:rsidR="00F44E01" w:rsidRDefault="00F44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FBA"/>
    <w:multiLevelType w:val="hybridMultilevel"/>
    <w:tmpl w:val="24C60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061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D450D40"/>
    <w:multiLevelType w:val="hybridMultilevel"/>
    <w:tmpl w:val="B852D4CA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26B4085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8893A89"/>
    <w:multiLevelType w:val="hybridMultilevel"/>
    <w:tmpl w:val="750E2130"/>
    <w:lvl w:ilvl="0" w:tplc="647C5EB4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B620CEF"/>
    <w:multiLevelType w:val="hybridMultilevel"/>
    <w:tmpl w:val="27FC5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1221FC"/>
    <w:multiLevelType w:val="hybridMultilevel"/>
    <w:tmpl w:val="A2EE022C"/>
    <w:lvl w:ilvl="0" w:tplc="6D42E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876B0"/>
    <w:multiLevelType w:val="hybridMultilevel"/>
    <w:tmpl w:val="3BBC0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830643"/>
    <w:multiLevelType w:val="hybridMultilevel"/>
    <w:tmpl w:val="F8A42F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CCD16FA"/>
    <w:multiLevelType w:val="hybridMultilevel"/>
    <w:tmpl w:val="39340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0C636E"/>
    <w:multiLevelType w:val="hybridMultilevel"/>
    <w:tmpl w:val="14A43456"/>
    <w:lvl w:ilvl="0" w:tplc="BE009F56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4FCC1066"/>
    <w:multiLevelType w:val="hybridMultilevel"/>
    <w:tmpl w:val="7B3AEC94"/>
    <w:lvl w:ilvl="0" w:tplc="C3FC4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5A21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01433C6"/>
    <w:multiLevelType w:val="hybridMultilevel"/>
    <w:tmpl w:val="48EABC04"/>
    <w:lvl w:ilvl="0" w:tplc="124A26A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B127A"/>
    <w:multiLevelType w:val="hybridMultilevel"/>
    <w:tmpl w:val="96802204"/>
    <w:lvl w:ilvl="0" w:tplc="660C767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33251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3A44ABA"/>
    <w:multiLevelType w:val="hybridMultilevel"/>
    <w:tmpl w:val="A7E808D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8A4F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A76626F"/>
    <w:multiLevelType w:val="hybridMultilevel"/>
    <w:tmpl w:val="39EA30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17"/>
  </w:num>
  <w:num w:numId="5">
    <w:abstractNumId w:val="15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6"/>
  </w:num>
  <w:num w:numId="13">
    <w:abstractNumId w:val="11"/>
  </w:num>
  <w:num w:numId="14">
    <w:abstractNumId w:val="14"/>
  </w:num>
  <w:num w:numId="15">
    <w:abstractNumId w:val="9"/>
  </w:num>
  <w:num w:numId="16">
    <w:abstractNumId w:val="18"/>
  </w:num>
  <w:num w:numId="17">
    <w:abstractNumId w:val="6"/>
  </w:num>
  <w:num w:numId="18">
    <w:abstractNumId w:val="4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E41"/>
    <w:rsid w:val="0000491A"/>
    <w:rsid w:val="00017314"/>
    <w:rsid w:val="00046278"/>
    <w:rsid w:val="00071244"/>
    <w:rsid w:val="00071277"/>
    <w:rsid w:val="00086DE7"/>
    <w:rsid w:val="000D2660"/>
    <w:rsid w:val="000E30F1"/>
    <w:rsid w:val="000E3250"/>
    <w:rsid w:val="000E345A"/>
    <w:rsid w:val="000F5478"/>
    <w:rsid w:val="000F6C6B"/>
    <w:rsid w:val="00112DEE"/>
    <w:rsid w:val="00113FB1"/>
    <w:rsid w:val="00114061"/>
    <w:rsid w:val="00121C1A"/>
    <w:rsid w:val="0012328C"/>
    <w:rsid w:val="00132AEC"/>
    <w:rsid w:val="0014413B"/>
    <w:rsid w:val="001700B3"/>
    <w:rsid w:val="00176C01"/>
    <w:rsid w:val="001865F8"/>
    <w:rsid w:val="00192EE1"/>
    <w:rsid w:val="00196E0C"/>
    <w:rsid w:val="001C1671"/>
    <w:rsid w:val="001C6A55"/>
    <w:rsid w:val="001F6CD7"/>
    <w:rsid w:val="00206711"/>
    <w:rsid w:val="00211BE1"/>
    <w:rsid w:val="00214E88"/>
    <w:rsid w:val="00237EAC"/>
    <w:rsid w:val="00271136"/>
    <w:rsid w:val="00275AAF"/>
    <w:rsid w:val="0028246E"/>
    <w:rsid w:val="002A0A4F"/>
    <w:rsid w:val="002A5C8F"/>
    <w:rsid w:val="002B2896"/>
    <w:rsid w:val="002E5293"/>
    <w:rsid w:val="002F4A45"/>
    <w:rsid w:val="002F4A4A"/>
    <w:rsid w:val="002F572D"/>
    <w:rsid w:val="0030169A"/>
    <w:rsid w:val="00305E99"/>
    <w:rsid w:val="00326AF6"/>
    <w:rsid w:val="0035014E"/>
    <w:rsid w:val="00352629"/>
    <w:rsid w:val="003603DD"/>
    <w:rsid w:val="00385D21"/>
    <w:rsid w:val="003A6BC4"/>
    <w:rsid w:val="003A70CA"/>
    <w:rsid w:val="003B3E3C"/>
    <w:rsid w:val="003E1480"/>
    <w:rsid w:val="003E194D"/>
    <w:rsid w:val="003E792F"/>
    <w:rsid w:val="00424FC4"/>
    <w:rsid w:val="00426265"/>
    <w:rsid w:val="0042718A"/>
    <w:rsid w:val="00430713"/>
    <w:rsid w:val="00470A52"/>
    <w:rsid w:val="00492885"/>
    <w:rsid w:val="00493699"/>
    <w:rsid w:val="00496665"/>
    <w:rsid w:val="004B673E"/>
    <w:rsid w:val="004C35F1"/>
    <w:rsid w:val="004C4E93"/>
    <w:rsid w:val="004D2202"/>
    <w:rsid w:val="004E4DF7"/>
    <w:rsid w:val="00502870"/>
    <w:rsid w:val="0050477D"/>
    <w:rsid w:val="00505713"/>
    <w:rsid w:val="00531AD9"/>
    <w:rsid w:val="00553CEB"/>
    <w:rsid w:val="00555366"/>
    <w:rsid w:val="00555688"/>
    <w:rsid w:val="00571090"/>
    <w:rsid w:val="00573540"/>
    <w:rsid w:val="00587B71"/>
    <w:rsid w:val="00597F6F"/>
    <w:rsid w:val="005B4E81"/>
    <w:rsid w:val="005E3743"/>
    <w:rsid w:val="006262DC"/>
    <w:rsid w:val="006339EE"/>
    <w:rsid w:val="0064362B"/>
    <w:rsid w:val="00666000"/>
    <w:rsid w:val="00685958"/>
    <w:rsid w:val="00693C31"/>
    <w:rsid w:val="006B7B60"/>
    <w:rsid w:val="006F1E9C"/>
    <w:rsid w:val="00703E14"/>
    <w:rsid w:val="007048A9"/>
    <w:rsid w:val="00730410"/>
    <w:rsid w:val="00741350"/>
    <w:rsid w:val="00742AF3"/>
    <w:rsid w:val="007543AE"/>
    <w:rsid w:val="00757BB0"/>
    <w:rsid w:val="00786A83"/>
    <w:rsid w:val="0079163C"/>
    <w:rsid w:val="007941DD"/>
    <w:rsid w:val="00795034"/>
    <w:rsid w:val="007A1297"/>
    <w:rsid w:val="007A2102"/>
    <w:rsid w:val="007B2005"/>
    <w:rsid w:val="007C1B6B"/>
    <w:rsid w:val="007C679B"/>
    <w:rsid w:val="007F4C3C"/>
    <w:rsid w:val="00802543"/>
    <w:rsid w:val="00804D2A"/>
    <w:rsid w:val="008147F4"/>
    <w:rsid w:val="00837693"/>
    <w:rsid w:val="0084522D"/>
    <w:rsid w:val="00862208"/>
    <w:rsid w:val="008A433A"/>
    <w:rsid w:val="008A6AE8"/>
    <w:rsid w:val="008B3CD3"/>
    <w:rsid w:val="008D0FA6"/>
    <w:rsid w:val="008D64D7"/>
    <w:rsid w:val="0090210F"/>
    <w:rsid w:val="009052F1"/>
    <w:rsid w:val="0091151B"/>
    <w:rsid w:val="00940147"/>
    <w:rsid w:val="009439D6"/>
    <w:rsid w:val="00953182"/>
    <w:rsid w:val="009542B2"/>
    <w:rsid w:val="00956ABA"/>
    <w:rsid w:val="009576D2"/>
    <w:rsid w:val="00975804"/>
    <w:rsid w:val="00981CEE"/>
    <w:rsid w:val="00981E41"/>
    <w:rsid w:val="009918AD"/>
    <w:rsid w:val="009A0B41"/>
    <w:rsid w:val="009A4024"/>
    <w:rsid w:val="009A5449"/>
    <w:rsid w:val="009A798D"/>
    <w:rsid w:val="009B49E3"/>
    <w:rsid w:val="009B7003"/>
    <w:rsid w:val="009D6785"/>
    <w:rsid w:val="009E3F6C"/>
    <w:rsid w:val="009E6139"/>
    <w:rsid w:val="009F4A15"/>
    <w:rsid w:val="00A0252C"/>
    <w:rsid w:val="00A37BB2"/>
    <w:rsid w:val="00A37D30"/>
    <w:rsid w:val="00A43C6E"/>
    <w:rsid w:val="00A502B5"/>
    <w:rsid w:val="00A57A47"/>
    <w:rsid w:val="00A8168A"/>
    <w:rsid w:val="00A87F22"/>
    <w:rsid w:val="00AC637D"/>
    <w:rsid w:val="00AD5614"/>
    <w:rsid w:val="00AF57D8"/>
    <w:rsid w:val="00B037D5"/>
    <w:rsid w:val="00B04EA7"/>
    <w:rsid w:val="00B20597"/>
    <w:rsid w:val="00B3308E"/>
    <w:rsid w:val="00B43F4D"/>
    <w:rsid w:val="00B51D99"/>
    <w:rsid w:val="00B62434"/>
    <w:rsid w:val="00B80A46"/>
    <w:rsid w:val="00B91A35"/>
    <w:rsid w:val="00BA1BD8"/>
    <w:rsid w:val="00BB54C0"/>
    <w:rsid w:val="00BD6EE6"/>
    <w:rsid w:val="00BE0ADA"/>
    <w:rsid w:val="00C10E26"/>
    <w:rsid w:val="00C142BF"/>
    <w:rsid w:val="00C22E2E"/>
    <w:rsid w:val="00C36973"/>
    <w:rsid w:val="00C50AF3"/>
    <w:rsid w:val="00CA3360"/>
    <w:rsid w:val="00CA5DAF"/>
    <w:rsid w:val="00CC1BFA"/>
    <w:rsid w:val="00CD4EA0"/>
    <w:rsid w:val="00CD6994"/>
    <w:rsid w:val="00CE4209"/>
    <w:rsid w:val="00D15893"/>
    <w:rsid w:val="00D263EE"/>
    <w:rsid w:val="00D361C0"/>
    <w:rsid w:val="00D5008B"/>
    <w:rsid w:val="00D54328"/>
    <w:rsid w:val="00D57302"/>
    <w:rsid w:val="00D57C83"/>
    <w:rsid w:val="00D76C39"/>
    <w:rsid w:val="00D773A6"/>
    <w:rsid w:val="00DB0BE5"/>
    <w:rsid w:val="00DB295A"/>
    <w:rsid w:val="00DB39BE"/>
    <w:rsid w:val="00DC74A7"/>
    <w:rsid w:val="00DE1006"/>
    <w:rsid w:val="00DE711D"/>
    <w:rsid w:val="00DF32C7"/>
    <w:rsid w:val="00E04FB3"/>
    <w:rsid w:val="00E10799"/>
    <w:rsid w:val="00E10FF0"/>
    <w:rsid w:val="00E13AED"/>
    <w:rsid w:val="00E21E63"/>
    <w:rsid w:val="00E25DAF"/>
    <w:rsid w:val="00E52DA3"/>
    <w:rsid w:val="00E67AFC"/>
    <w:rsid w:val="00E717A2"/>
    <w:rsid w:val="00E84936"/>
    <w:rsid w:val="00E8537C"/>
    <w:rsid w:val="00E869A4"/>
    <w:rsid w:val="00EA04C0"/>
    <w:rsid w:val="00EC1A26"/>
    <w:rsid w:val="00EE15A9"/>
    <w:rsid w:val="00EE1F99"/>
    <w:rsid w:val="00EF172E"/>
    <w:rsid w:val="00F2742F"/>
    <w:rsid w:val="00F31F78"/>
    <w:rsid w:val="00F33E41"/>
    <w:rsid w:val="00F44E01"/>
    <w:rsid w:val="00F54E5F"/>
    <w:rsid w:val="00F74D32"/>
    <w:rsid w:val="00F81149"/>
    <w:rsid w:val="00F916CA"/>
    <w:rsid w:val="00F95033"/>
    <w:rsid w:val="00FA17A2"/>
    <w:rsid w:val="00FD39FC"/>
    <w:rsid w:val="00FE3E10"/>
    <w:rsid w:val="00FE4F15"/>
    <w:rsid w:val="00FE549B"/>
    <w:rsid w:val="00FF3C45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0CA"/>
  </w:style>
  <w:style w:type="paragraph" w:styleId="1">
    <w:name w:val="heading 1"/>
    <w:basedOn w:val="a"/>
    <w:next w:val="a"/>
    <w:qFormat/>
    <w:rsid w:val="003A70CA"/>
    <w:pPr>
      <w:keepNext/>
      <w:outlineLvl w:val="0"/>
    </w:pPr>
    <w:rPr>
      <w:sz w:val="24"/>
    </w:rPr>
  </w:style>
  <w:style w:type="paragraph" w:styleId="3">
    <w:name w:val="heading 3"/>
    <w:basedOn w:val="a"/>
    <w:next w:val="a"/>
    <w:link w:val="30"/>
    <w:qFormat/>
    <w:rsid w:val="0084522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A70CA"/>
    <w:pPr>
      <w:jc w:val="center"/>
    </w:pPr>
    <w:rPr>
      <w:sz w:val="36"/>
    </w:rPr>
  </w:style>
  <w:style w:type="paragraph" w:styleId="a4">
    <w:name w:val="Body Text"/>
    <w:basedOn w:val="a"/>
    <w:rsid w:val="003A70CA"/>
    <w:rPr>
      <w:sz w:val="24"/>
    </w:rPr>
  </w:style>
  <w:style w:type="paragraph" w:styleId="a5">
    <w:name w:val="Subtitle"/>
    <w:basedOn w:val="a"/>
    <w:qFormat/>
    <w:rsid w:val="003A70CA"/>
    <w:pPr>
      <w:jc w:val="center"/>
    </w:pPr>
    <w:rPr>
      <w:b/>
      <w:bCs/>
      <w:caps/>
      <w:sz w:val="32"/>
    </w:rPr>
  </w:style>
  <w:style w:type="paragraph" w:styleId="2">
    <w:name w:val="Body Text 2"/>
    <w:basedOn w:val="a"/>
    <w:rsid w:val="003A70CA"/>
    <w:pPr>
      <w:ind w:right="4579"/>
    </w:pPr>
    <w:rPr>
      <w:sz w:val="24"/>
    </w:rPr>
  </w:style>
  <w:style w:type="paragraph" w:styleId="a6">
    <w:name w:val="Balloon Text"/>
    <w:basedOn w:val="a"/>
    <w:semiHidden/>
    <w:rsid w:val="00EA04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84522D"/>
    <w:rPr>
      <w:rFonts w:ascii="Arial" w:hAnsi="Arial" w:cs="Arial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8452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No Spacing"/>
    <w:qFormat/>
    <w:rsid w:val="0084522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4522D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CA336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A33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CA3360"/>
    <w:rPr>
      <w:rFonts w:ascii="Courier New" w:hAnsi="Courier New"/>
    </w:rPr>
  </w:style>
  <w:style w:type="paragraph" w:customStyle="1" w:styleId="a8">
    <w:name w:val="Исполнитель"/>
    <w:basedOn w:val="a"/>
    <w:autoRedefine/>
    <w:rsid w:val="00CA3360"/>
    <w:pPr>
      <w:spacing w:line="276" w:lineRule="auto"/>
      <w:jc w:val="both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0CA"/>
  </w:style>
  <w:style w:type="paragraph" w:styleId="1">
    <w:name w:val="heading 1"/>
    <w:basedOn w:val="a"/>
    <w:next w:val="a"/>
    <w:qFormat/>
    <w:rsid w:val="003A70CA"/>
    <w:pPr>
      <w:keepNext/>
      <w:outlineLvl w:val="0"/>
    </w:pPr>
    <w:rPr>
      <w:sz w:val="24"/>
    </w:rPr>
  </w:style>
  <w:style w:type="paragraph" w:styleId="3">
    <w:name w:val="heading 3"/>
    <w:basedOn w:val="a"/>
    <w:next w:val="a"/>
    <w:link w:val="30"/>
    <w:qFormat/>
    <w:rsid w:val="0084522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A70CA"/>
    <w:pPr>
      <w:jc w:val="center"/>
    </w:pPr>
    <w:rPr>
      <w:sz w:val="36"/>
    </w:rPr>
  </w:style>
  <w:style w:type="paragraph" w:styleId="a4">
    <w:name w:val="Body Text"/>
    <w:basedOn w:val="a"/>
    <w:rsid w:val="003A70CA"/>
    <w:rPr>
      <w:sz w:val="24"/>
    </w:rPr>
  </w:style>
  <w:style w:type="paragraph" w:styleId="a5">
    <w:name w:val="Subtitle"/>
    <w:basedOn w:val="a"/>
    <w:qFormat/>
    <w:rsid w:val="003A70CA"/>
    <w:pPr>
      <w:jc w:val="center"/>
    </w:pPr>
    <w:rPr>
      <w:b/>
      <w:bCs/>
      <w:caps/>
      <w:sz w:val="32"/>
    </w:rPr>
  </w:style>
  <w:style w:type="paragraph" w:styleId="2">
    <w:name w:val="Body Text 2"/>
    <w:basedOn w:val="a"/>
    <w:rsid w:val="003A70CA"/>
    <w:pPr>
      <w:ind w:right="4579"/>
    </w:pPr>
    <w:rPr>
      <w:sz w:val="24"/>
    </w:rPr>
  </w:style>
  <w:style w:type="paragraph" w:styleId="a6">
    <w:name w:val="Balloon Text"/>
    <w:basedOn w:val="a"/>
    <w:semiHidden/>
    <w:rsid w:val="00EA04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84522D"/>
    <w:rPr>
      <w:rFonts w:ascii="Arial" w:hAnsi="Arial" w:cs="Arial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8452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No Spacing"/>
    <w:qFormat/>
    <w:rsid w:val="0084522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4522D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CA336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A33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CA3360"/>
    <w:rPr>
      <w:rFonts w:ascii="Courier New" w:hAnsi="Courier New"/>
    </w:rPr>
  </w:style>
  <w:style w:type="paragraph" w:customStyle="1" w:styleId="a8">
    <w:name w:val="Исполнитель"/>
    <w:basedOn w:val="a"/>
    <w:autoRedefine/>
    <w:rsid w:val="00CA3360"/>
    <w:pPr>
      <w:spacing w:line="276" w:lineRule="auto"/>
      <w:jc w:val="both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8;&#1080;&#1090;&#1072;&#1077;&#1074;\&#1056;&#1072;&#1073;&#1086;&#1095;&#1080;&#1081;%20&#1089;&#1090;&#1086;&#1083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11</TotalTime>
  <Pages>12</Pages>
  <Words>2031</Words>
  <Characters>16683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БАКЧАРСКОГО  РАЙОНА</vt:lpstr>
    </vt:vector>
  </TitlesOfParts>
  <Company>Grizli777</Company>
  <LinksUpToDate>false</LinksUpToDate>
  <CharactersWithSpaces>18677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БАКЧАРСКОГО  РАЙОНА</dc:title>
  <dc:creator>Виктор Титаев</dc:creator>
  <cp:lastModifiedBy>Finansist</cp:lastModifiedBy>
  <cp:revision>3</cp:revision>
  <cp:lastPrinted>2023-09-13T03:19:00Z</cp:lastPrinted>
  <dcterms:created xsi:type="dcterms:W3CDTF">2023-12-08T04:32:00Z</dcterms:created>
  <dcterms:modified xsi:type="dcterms:W3CDTF">2023-12-08T05:21:00Z</dcterms:modified>
</cp:coreProperties>
</file>